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9B171" w14:textId="77777777" w:rsidR="00570A15" w:rsidRDefault="00570A15" w:rsidP="000F592C">
      <w:pPr>
        <w:ind w:right="-111" w:firstLine="13325"/>
        <w:jc w:val="right"/>
      </w:pPr>
      <w:r>
        <w:t xml:space="preserve">Приложение </w:t>
      </w:r>
      <w:r w:rsidR="00627309">
        <w:t>1</w:t>
      </w:r>
    </w:p>
    <w:p w14:paraId="39C935CF" w14:textId="77777777" w:rsidR="00C94E05" w:rsidRDefault="00570A15" w:rsidP="000F592C">
      <w:pPr>
        <w:ind w:right="-111"/>
        <w:jc w:val="right"/>
      </w:pPr>
      <w:r>
        <w:t xml:space="preserve">к письму </w:t>
      </w:r>
      <w:r w:rsidR="00C94E05">
        <w:t xml:space="preserve">Отдела образования администрации  </w:t>
      </w:r>
    </w:p>
    <w:p w14:paraId="77222667" w14:textId="77777777" w:rsidR="0016058E" w:rsidRDefault="00C94E05" w:rsidP="0016058E">
      <w:pPr>
        <w:ind w:right="-111" w:firstLine="12900"/>
        <w:jc w:val="right"/>
      </w:pPr>
      <w:r>
        <w:t>города Дивногорска</w:t>
      </w:r>
    </w:p>
    <w:tbl>
      <w:tblPr>
        <w:tblpPr w:leftFromText="180" w:rightFromText="180" w:vertAnchor="text" w:horzAnchor="margin" w:tblpY="3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2944"/>
        <w:gridCol w:w="12049"/>
      </w:tblGrid>
      <w:tr w:rsidR="0025250C" w:rsidRPr="00DC25A2" w14:paraId="03CDE768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8464F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E3F8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Полное наименование образовательной организации (согласно Устава)</w:t>
            </w:r>
          </w:p>
        </w:tc>
        <w:tc>
          <w:tcPr>
            <w:tcW w:w="12049" w:type="dxa"/>
            <w:shd w:val="clear" w:color="auto" w:fill="FFFFFF"/>
          </w:tcPr>
          <w:p w14:paraId="4B772CFA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</w:t>
            </w:r>
          </w:p>
          <w:p w14:paraId="360548FD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учреждение детский сад №10 общеразвивающего вида с приоритетным осуществлением деятельности по одному из направлений развития детей (познавательно-речевого), II (вторая) категория.</w:t>
            </w:r>
          </w:p>
        </w:tc>
      </w:tr>
      <w:tr w:rsidR="0025250C" w:rsidRPr="00DC25A2" w14:paraId="75F9FD68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33DED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68F8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Ссылка на материалы практики, размещенные на сайте организации</w:t>
            </w:r>
          </w:p>
        </w:tc>
        <w:tc>
          <w:tcPr>
            <w:tcW w:w="12049" w:type="dxa"/>
            <w:shd w:val="clear" w:color="auto" w:fill="FFFFFF"/>
          </w:tcPr>
          <w:p w14:paraId="5956AA97" w14:textId="77777777" w:rsidR="0025250C" w:rsidRDefault="00DC110C" w:rsidP="0025250C">
            <w:pPr>
              <w:pStyle w:val="a9"/>
              <w:ind w:right="992"/>
              <w:rPr>
                <w:rFonts w:ascii="Times New Roman" w:hAnsi="Times New Roman"/>
                <w:sz w:val="20"/>
                <w:szCs w:val="20"/>
              </w:rPr>
            </w:pPr>
            <w:hyperlink r:id="rId8" w:history="1">
              <w:r w:rsidR="000541A9" w:rsidRPr="008D01DA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https://ds-10alenkijcvetochek-divnogorsk-r04.gosweb.gosuslugi.ru/pedagogam-i-sotrudnikam/pedagogicheskiy-atlas/pedagogicheskaya-praktika-my-idem-smotret-rodinu/</w:t>
              </w:r>
            </w:hyperlink>
          </w:p>
          <w:p w14:paraId="6CDB3B0C" w14:textId="77777777" w:rsidR="000541A9" w:rsidRDefault="000541A9" w:rsidP="0025250C">
            <w:pPr>
              <w:pStyle w:val="a9"/>
              <w:ind w:right="992"/>
              <w:rPr>
                <w:rFonts w:ascii="Times New Roman" w:hAnsi="Times New Roman"/>
                <w:sz w:val="20"/>
                <w:szCs w:val="20"/>
              </w:rPr>
            </w:pPr>
          </w:p>
          <w:p w14:paraId="3175242F" w14:textId="77777777" w:rsidR="005B0CF8" w:rsidRPr="00BD6374" w:rsidRDefault="005B0CF8" w:rsidP="0025250C">
            <w:pPr>
              <w:pStyle w:val="a9"/>
              <w:ind w:right="99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250C" w:rsidRPr="00DC25A2" w14:paraId="402F8C6E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B72E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49031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Ф.И.О., должность лиц</w:t>
            </w:r>
            <w:proofErr w:type="gramStart"/>
            <w:r w:rsidR="00D532D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DC25A2">
              <w:rPr>
                <w:rFonts w:ascii="Times New Roman" w:hAnsi="Times New Roman"/>
                <w:sz w:val="24"/>
                <w:szCs w:val="24"/>
              </w:rPr>
              <w:t>-</w:t>
            </w:r>
            <w:r w:rsidR="00D532D5">
              <w:rPr>
                <w:rFonts w:ascii="Times New Roman" w:hAnsi="Times New Roman"/>
                <w:sz w:val="24"/>
                <w:szCs w:val="24"/>
              </w:rPr>
              <w:t>а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), курирующих(-его) образовательную практику (заместитель руководителя, руководитель)</w:t>
            </w:r>
          </w:p>
        </w:tc>
        <w:tc>
          <w:tcPr>
            <w:tcW w:w="12049" w:type="dxa"/>
            <w:shd w:val="clear" w:color="auto" w:fill="FFFFFF"/>
          </w:tcPr>
          <w:p w14:paraId="554C7414" w14:textId="77777777" w:rsidR="0025250C" w:rsidRPr="00DC25A2" w:rsidRDefault="00515CF1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Агапова Марина Александровна</w:t>
            </w:r>
            <w:r w:rsidR="0025250C" w:rsidRPr="00DC25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25250C" w:rsidRPr="00DC25A2"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ведующий </w:t>
            </w:r>
            <w:r w:rsidR="0025250C" w:rsidRPr="00DC25A2">
              <w:rPr>
                <w:rFonts w:ascii="Times New Roman" w:hAnsi="Times New Roman"/>
                <w:sz w:val="24"/>
                <w:szCs w:val="24"/>
              </w:rPr>
              <w:t>МБДОУ д/с №10</w:t>
            </w:r>
            <w:r w:rsidR="00D2614F">
              <w:rPr>
                <w:rFonts w:ascii="Times New Roman" w:hAnsi="Times New Roman"/>
                <w:sz w:val="24"/>
                <w:szCs w:val="24"/>
              </w:rPr>
              <w:t>.</w:t>
            </w:r>
            <w:r w:rsidR="0025250C" w:rsidRPr="00DC25A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10DF9A8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DC25A2" w14:paraId="158F1BE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B2F19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9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ADBCD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Контактные данные лиц(-а), курирующих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(-его) образовательную практику:</w:t>
            </w:r>
          </w:p>
        </w:tc>
      </w:tr>
      <w:tr w:rsidR="0025250C" w:rsidRPr="00DC25A2" w14:paraId="45591E71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D50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FFC8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_рабочий телефон с кодом</w:t>
            </w:r>
          </w:p>
        </w:tc>
        <w:tc>
          <w:tcPr>
            <w:tcW w:w="12049" w:type="dxa"/>
            <w:shd w:val="clear" w:color="auto" w:fill="FFFFFF"/>
          </w:tcPr>
          <w:p w14:paraId="5B78D390" w14:textId="77777777" w:rsidR="0025250C" w:rsidRPr="00DC25A2" w:rsidRDefault="0025250C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3</w:t>
            </w:r>
            <w:r w:rsidR="00D532D5">
              <w:rPr>
                <w:rFonts w:ascii="Times New Roman" w:hAnsi="Times New Roman"/>
                <w:sz w:val="24"/>
                <w:szCs w:val="24"/>
              </w:rPr>
              <w:t>(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9144</w:t>
            </w:r>
            <w:r w:rsidR="00D532D5">
              <w:rPr>
                <w:rFonts w:ascii="Times New Roman" w:hAnsi="Times New Roman"/>
                <w:sz w:val="24"/>
                <w:szCs w:val="24"/>
              </w:rPr>
              <w:t>) 3-21-13</w:t>
            </w:r>
          </w:p>
        </w:tc>
      </w:tr>
      <w:tr w:rsidR="0025250C" w:rsidRPr="00DC25A2" w14:paraId="2BD9964C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1BACF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83DF1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_е-почта (несколько адресов разделить точкой с запятой)</w:t>
            </w:r>
          </w:p>
        </w:tc>
        <w:tc>
          <w:tcPr>
            <w:tcW w:w="12049" w:type="dxa"/>
            <w:shd w:val="clear" w:color="auto" w:fill="FFFFFF"/>
          </w:tcPr>
          <w:p w14:paraId="258CF682" w14:textId="77777777" w:rsidR="0025250C" w:rsidRPr="00DC25A2" w:rsidRDefault="00DC11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divdetstv</w:t>
              </w:r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</w:t>
              </w:r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10@</w:t>
              </w:r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25250C" w:rsidRPr="00DC25A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25250C" w:rsidRPr="00DC25A2" w14:paraId="09FC7723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7AD83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8548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_мобильный телефон (желательно)</w:t>
            </w:r>
          </w:p>
        </w:tc>
        <w:tc>
          <w:tcPr>
            <w:tcW w:w="12049" w:type="dxa"/>
            <w:shd w:val="clear" w:color="auto" w:fill="FFFFFF"/>
          </w:tcPr>
          <w:p w14:paraId="744EB180" w14:textId="77777777" w:rsidR="0025250C" w:rsidRPr="00DC25A2" w:rsidRDefault="00402868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8 9130386848</w:t>
            </w:r>
          </w:p>
        </w:tc>
      </w:tr>
      <w:tr w:rsidR="0025250C" w:rsidRPr="00DC25A2" w14:paraId="0B8BCA0C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3221A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0159E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Ф.И.О. авторов/реализаторов практики</w:t>
            </w:r>
          </w:p>
        </w:tc>
        <w:tc>
          <w:tcPr>
            <w:tcW w:w="12049" w:type="dxa"/>
            <w:shd w:val="clear" w:color="auto" w:fill="FFFFFF"/>
          </w:tcPr>
          <w:p w14:paraId="4179FD87" w14:textId="77777777" w:rsidR="00D532D5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Агапова Марина Александровна – заведующий; </w:t>
            </w:r>
          </w:p>
          <w:p w14:paraId="0000078D" w14:textId="77777777" w:rsidR="00D532D5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Щербакова Евгения Александровна – старший воспитатель;</w:t>
            </w:r>
          </w:p>
          <w:p w14:paraId="1C2E6818" w14:textId="77777777" w:rsidR="00D532D5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Келерова Анна Борисовна – воспитатель, координатор творческой группы «Патриот»;</w:t>
            </w:r>
          </w:p>
          <w:p w14:paraId="3B5C1937" w14:textId="77777777" w:rsidR="00D532D5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Пугаева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Викторовна – учитель-логопед, координатор творческой группы «Музейная педагогика»;</w:t>
            </w:r>
          </w:p>
          <w:p w14:paraId="574038F5" w14:textId="77777777" w:rsidR="00167685" w:rsidRPr="005E2EF2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Сергеевна – председатель родительского комитета детского сада;</w:t>
            </w:r>
          </w:p>
          <w:p w14:paraId="55D5F102" w14:textId="77777777" w:rsidR="0025250C" w:rsidRPr="00DC25A2" w:rsidRDefault="00D532D5" w:rsidP="00D532D5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Ирен Коше – партнер, </w:t>
            </w:r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директор АНО ДПЦ "Наследие", проектный аналитик,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член Гражданской Ассамблеи Красноярского края,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spellStart"/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Дивногорского</w:t>
            </w:r>
            <w:proofErr w:type="spellEnd"/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женсовета КРОО "Союз женщин России",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E124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член Союза краеведов Енисейской Сибири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координатор работы в направлении </w:t>
            </w:r>
            <w:r w:rsidRPr="00EA65B0">
              <w:rPr>
                <w:rFonts w:ascii="Times New Roman" w:hAnsi="Times New Roman"/>
                <w:sz w:val="24"/>
                <w:szCs w:val="24"/>
              </w:rPr>
              <w:t>воспитания духовно-нравственных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ценностей </w:t>
            </w:r>
            <w:r w:rsidRPr="00EA65B0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</w:tr>
      <w:tr w:rsidR="0025250C" w:rsidRPr="00DC25A2" w14:paraId="60AE4C3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2EC8E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9ADE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Укажите тип представленной практики (выбрать один из предложенных):</w:t>
            </w:r>
          </w:p>
          <w:p w14:paraId="5E220243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b/>
                <w:sz w:val="24"/>
                <w:szCs w:val="24"/>
              </w:rPr>
              <w:t>педагогическая практика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 xml:space="preserve"> (часть образовательной практики, включающая в себя систему действий педагога (педагогической команды), направленная на достижение запланированного образовательного результата)</w:t>
            </w:r>
          </w:p>
          <w:p w14:paraId="59BDA1C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b/>
                <w:sz w:val="24"/>
                <w:szCs w:val="24"/>
              </w:rPr>
              <w:t>управленческая практика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 xml:space="preserve"> (часть образовательной практики, включающая в себя систему действий управленца (управленческой команды), обеспечивающая педагогическую практику, направленная на достижение запланированного образовательного результата)</w:t>
            </w:r>
          </w:p>
          <w:p w14:paraId="5AF4162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b/>
                <w:sz w:val="24"/>
                <w:szCs w:val="24"/>
              </w:rPr>
              <w:t>методическая практика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 xml:space="preserve"> (часть образовательной практики, включающая в себя систему действий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методиста (методического объединения, группы методистов), обеспечивающая педагогическую практику, направленная на достижение запланированного образовательного результата)</w:t>
            </w:r>
          </w:p>
        </w:tc>
        <w:tc>
          <w:tcPr>
            <w:tcW w:w="12049" w:type="dxa"/>
            <w:shd w:val="clear" w:color="auto" w:fill="FFFFFF"/>
          </w:tcPr>
          <w:p w14:paraId="61038FBE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Педагогическая практика</w:t>
            </w:r>
            <w:r w:rsidR="006A08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250C" w:rsidRPr="00DC25A2" w14:paraId="7A2E2A40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F55F8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1B919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Укажите направление представленной практики: </w:t>
            </w:r>
          </w:p>
          <w:p w14:paraId="69A6E22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Развитие школьной системы оценки качества образования: практики управления по результатам.</w:t>
            </w:r>
          </w:p>
          <w:p w14:paraId="423EC590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Содержание и методика преподавания основ финансовой грамотности.</w:t>
            </w:r>
          </w:p>
          <w:p w14:paraId="7D2E0584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Современные образовательные технологии для достижения образовательных результатов (академические, грамотности, компетенции).</w:t>
            </w:r>
          </w:p>
          <w:p w14:paraId="6996A1D8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Практики инклюзивного образования на муниципальном уровне и </w:t>
            </w: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уровне образовательной организации.</w:t>
            </w:r>
          </w:p>
          <w:p w14:paraId="52CBD647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Практики работы специалистов с детьми с ОВЗ.</w:t>
            </w:r>
          </w:p>
          <w:p w14:paraId="70E83077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Организация и развитие системы воспитания в образовательной организации</w:t>
            </w:r>
          </w:p>
          <w:p w14:paraId="16983AC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Обновление содержания и технологий дополнительного образования (образовательные организации, сетевые формы).</w:t>
            </w:r>
          </w:p>
          <w:p w14:paraId="6914576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Построение образовательной среды для выявления и индивидуального сопровождения высокомотивированных школьников.</w:t>
            </w:r>
          </w:p>
          <w:p w14:paraId="4C6B276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Современные практики по самоопределению и профессиональной ориентации обучающихся в образовательной организации.</w:t>
            </w:r>
          </w:p>
          <w:p w14:paraId="45D43BDE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Современные практики </w:t>
            </w:r>
            <w:proofErr w:type="spellStart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здоровьясбережения</w:t>
            </w:r>
            <w:proofErr w:type="spellEnd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муниципальном уровне и уровне образовательной организации. </w:t>
            </w:r>
          </w:p>
          <w:p w14:paraId="7A09811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- Создание условий для профессионального развития педагогических работников.</w:t>
            </w:r>
          </w:p>
          <w:p w14:paraId="59AB7B6B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Современные практики методического сопровождения педагога на муниципальном уровне и уровне образовательной организации (наставничество, </w:t>
            </w:r>
            <w:proofErr w:type="spellStart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тьюториал</w:t>
            </w:r>
            <w:proofErr w:type="spellEnd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супервизия</w:t>
            </w:r>
            <w:proofErr w:type="spellEnd"/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другие).</w:t>
            </w:r>
          </w:p>
          <w:p w14:paraId="22AAAD23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Становление и развитие психологической службы на муниципальном уровне и уровне образовательной организации (в том числе профилактическая работа).</w:t>
            </w:r>
          </w:p>
          <w:p w14:paraId="08C0D57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Формирование и развитие цифровой образовательной среды.</w:t>
            </w:r>
          </w:p>
          <w:p w14:paraId="68C9B6C1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C25A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Современные практики реализации региональной Концепции развития дошкольного образования.</w:t>
            </w:r>
          </w:p>
          <w:p w14:paraId="1D74EE5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Другое направление (указать).</w:t>
            </w:r>
          </w:p>
        </w:tc>
        <w:tc>
          <w:tcPr>
            <w:tcW w:w="12049" w:type="dxa"/>
            <w:shd w:val="clear" w:color="auto" w:fill="FFFFFF"/>
          </w:tcPr>
          <w:p w14:paraId="29E96756" w14:textId="77777777" w:rsidR="0025250C" w:rsidRPr="00DC25A2" w:rsidRDefault="00FD0DF4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62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Организация и развитие системы воспитания в образовательной организации</w:t>
            </w:r>
            <w:r w:rsidRPr="00FD0D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5250C" w:rsidRPr="00DC25A2" w14:paraId="25C24A70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DB8D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E8545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Название практики</w:t>
            </w:r>
          </w:p>
        </w:tc>
        <w:tc>
          <w:tcPr>
            <w:tcW w:w="12049" w:type="dxa"/>
            <w:shd w:val="clear" w:color="auto" w:fill="FFFFFF"/>
          </w:tcPr>
          <w:p w14:paraId="2D5B61C3" w14:textId="77777777" w:rsidR="00D17C13" w:rsidRPr="002658F1" w:rsidRDefault="002658F1" w:rsidP="00D2614F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2658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единого образовательного пространства дошкольной образовательной организации со всеми участниками воспитательного и образовательного процесса через реализацию ценностно-</w:t>
            </w:r>
            <w:r w:rsidRPr="002658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ориентированной воспитательной практики «Мы идем смотреть Родину…</w:t>
            </w:r>
            <w:proofErr w:type="gramStart"/>
            <w:r w:rsidRPr="002658F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 w:rsidR="00D261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  <w:tr w:rsidR="0025250C" w:rsidRPr="00DC25A2" w14:paraId="3202EE29" w14:textId="77777777" w:rsidTr="00082E05">
        <w:trPr>
          <w:trHeight w:val="4407"/>
        </w:trPr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E60F0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99E2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На каком уровне образования, реализуется ваша практика</w:t>
            </w:r>
            <w:r w:rsidRPr="00DC25A2">
              <w:rPr>
                <w:rFonts w:ascii="Times New Roman" w:hAnsi="Times New Roman"/>
                <w:i/>
                <w:sz w:val="24"/>
                <w:szCs w:val="24"/>
              </w:rPr>
              <w:t xml:space="preserve"> (выбор вариантов из списка)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EC4CBCE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дошкольное образование;</w:t>
            </w:r>
          </w:p>
          <w:p w14:paraId="6ECB79E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начальное общее образование;</w:t>
            </w:r>
          </w:p>
          <w:p w14:paraId="0F1135A5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основное общее образование;</w:t>
            </w:r>
          </w:p>
          <w:p w14:paraId="2243A56E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среднее общее образование;</w:t>
            </w:r>
          </w:p>
          <w:p w14:paraId="182E2011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среднее профессиональное образование;</w:t>
            </w:r>
          </w:p>
          <w:p w14:paraId="3C90DB0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дополнительное образование детей и взрослых;</w:t>
            </w:r>
          </w:p>
          <w:p w14:paraId="1C2EA35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дополнительное профессиональное образование;</w:t>
            </w:r>
          </w:p>
          <w:p w14:paraId="443DCCC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другое (указать)</w:t>
            </w:r>
          </w:p>
        </w:tc>
        <w:tc>
          <w:tcPr>
            <w:tcW w:w="12049" w:type="dxa"/>
            <w:shd w:val="clear" w:color="auto" w:fill="FFFFFF"/>
          </w:tcPr>
          <w:p w14:paraId="11E5A54B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Дошкольное образование.</w:t>
            </w:r>
          </w:p>
        </w:tc>
      </w:tr>
      <w:tr w:rsidR="0025250C" w:rsidRPr="00DC25A2" w14:paraId="4EB54FB3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77269" w14:textId="77777777" w:rsidR="0025250C" w:rsidRPr="00EC0569" w:rsidRDefault="0025250C" w:rsidP="0025250C">
            <w:pPr>
              <w:pStyle w:val="a9"/>
            </w:pPr>
            <w:r w:rsidRPr="00EC0569">
              <w:t>10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D05FA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На какую группу участников образовательной деятельности направлена ваша практика </w:t>
            </w:r>
            <w:r w:rsidRPr="00DC25A2">
              <w:rPr>
                <w:rFonts w:ascii="Times New Roman" w:hAnsi="Times New Roman"/>
                <w:i/>
                <w:sz w:val="24"/>
                <w:szCs w:val="24"/>
              </w:rPr>
              <w:t>(выбор вариантов из списка)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B8B2DD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обучающиеся;</w:t>
            </w:r>
          </w:p>
          <w:p w14:paraId="556BACFC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воспитанники;</w:t>
            </w:r>
          </w:p>
          <w:p w14:paraId="1ED82BD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родители;</w:t>
            </w:r>
          </w:p>
          <w:p w14:paraId="6615DCD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учителя-предметники;</w:t>
            </w:r>
          </w:p>
          <w:p w14:paraId="6FC553B4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классные руководители;</w:t>
            </w:r>
          </w:p>
          <w:p w14:paraId="0029246B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- воспитатели;</w:t>
            </w:r>
          </w:p>
          <w:p w14:paraId="4566D272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педагоги дополнительного образования;</w:t>
            </w:r>
          </w:p>
          <w:p w14:paraId="14A43463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педагоги-организаторы;</w:t>
            </w:r>
          </w:p>
          <w:p w14:paraId="7A7A7B13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узкие специалисты (психологи, логопеды, дефектологи, социальные педагоги и т.д.);</w:t>
            </w:r>
          </w:p>
          <w:p w14:paraId="47D0822F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методисты;</w:t>
            </w:r>
          </w:p>
          <w:p w14:paraId="251F2FB3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администрация;</w:t>
            </w:r>
          </w:p>
          <w:p w14:paraId="3875ABB6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другое: _____________</w:t>
            </w:r>
          </w:p>
        </w:tc>
        <w:tc>
          <w:tcPr>
            <w:tcW w:w="12049" w:type="dxa"/>
            <w:shd w:val="clear" w:color="auto" w:fill="FFFFFF"/>
          </w:tcPr>
          <w:p w14:paraId="15493C1D" w14:textId="77777777" w:rsidR="0025250C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- Дети дошкольного возраста;</w:t>
            </w:r>
          </w:p>
          <w:p w14:paraId="3593D397" w14:textId="77777777" w:rsidR="00B059D1" w:rsidRDefault="00B059D1" w:rsidP="00B059D1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Педагоги;</w:t>
            </w:r>
          </w:p>
          <w:p w14:paraId="03292465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Родители воспитанников;</w:t>
            </w:r>
          </w:p>
          <w:p w14:paraId="5C65F6AE" w14:textId="77777777" w:rsidR="0025250C" w:rsidRPr="00DC25A2" w:rsidRDefault="00D43955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-Социальные партнеры</w:t>
            </w:r>
            <w:r w:rsidR="007337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250C" w:rsidRPr="00DC25A2" w14:paraId="04FD43DD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F5262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11</w:t>
            </w:r>
          </w:p>
        </w:tc>
        <w:tc>
          <w:tcPr>
            <w:tcW w:w="1499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83099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*Опишите практику в целом, ответив на вопросы относительно различных ее аспектов:</w:t>
            </w:r>
          </w:p>
        </w:tc>
      </w:tr>
      <w:tr w:rsidR="0025250C" w:rsidRPr="00DC25A2" w14:paraId="68F68B35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12684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11.1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F5665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*Проблемы, цели, ключевые задачи на решение которых направлена практика</w:t>
            </w:r>
          </w:p>
        </w:tc>
        <w:tc>
          <w:tcPr>
            <w:tcW w:w="12049" w:type="dxa"/>
            <w:shd w:val="clear" w:color="auto" w:fill="FFFFFF"/>
          </w:tcPr>
          <w:p w14:paraId="12321C44" w14:textId="77777777" w:rsidR="00D2614F" w:rsidRPr="00D2614F" w:rsidRDefault="0025250C" w:rsidP="00D2614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2614F">
              <w:rPr>
                <w:b/>
                <w:sz w:val="24"/>
                <w:szCs w:val="24"/>
              </w:rPr>
              <w:t>Актуальность:</w:t>
            </w:r>
            <w:r w:rsidR="002A31B2" w:rsidRPr="00D2614F">
              <w:rPr>
                <w:b/>
                <w:sz w:val="24"/>
                <w:szCs w:val="24"/>
              </w:rPr>
              <w:t xml:space="preserve"> </w:t>
            </w:r>
            <w:r w:rsidR="00485DC1" w:rsidRPr="00D2614F">
              <w:rPr>
                <w:rStyle w:val="c51c23"/>
                <w:sz w:val="24"/>
                <w:szCs w:val="24"/>
              </w:rPr>
              <w:t xml:space="preserve"> </w:t>
            </w:r>
            <w:r w:rsidR="00A925CA" w:rsidRPr="00D2614F">
              <w:rPr>
                <w:rStyle w:val="c51c23"/>
                <w:sz w:val="24"/>
                <w:szCs w:val="24"/>
              </w:rPr>
              <w:t>На сегодняшний день о</w:t>
            </w:r>
            <w:r w:rsidR="00485DC1" w:rsidRPr="00D2614F">
              <w:rPr>
                <w:rStyle w:val="c51c23"/>
                <w:sz w:val="24"/>
                <w:szCs w:val="24"/>
              </w:rPr>
              <w:t xml:space="preserve">сновной целью </w:t>
            </w:r>
            <w:r w:rsidR="00485DC1" w:rsidRPr="00D2614F">
              <w:rPr>
                <w:sz w:val="24"/>
                <w:szCs w:val="24"/>
              </w:rPr>
              <w:t>Федеральной образовательной программы дошкольного образования является «разностороннее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традиций…»</w:t>
            </w:r>
            <w:r w:rsidR="00BE0341" w:rsidRPr="00D2614F">
              <w:rPr>
                <w:sz w:val="24"/>
                <w:szCs w:val="24"/>
              </w:rPr>
              <w:t>.</w:t>
            </w:r>
            <w:r w:rsidR="00485DC1" w:rsidRPr="00D2614F">
              <w:rPr>
                <w:sz w:val="24"/>
                <w:szCs w:val="24"/>
              </w:rPr>
              <w:t xml:space="preserve"> </w:t>
            </w:r>
            <w:r w:rsidR="00BE0341" w:rsidRPr="00D2614F">
              <w:rPr>
                <w:sz w:val="24"/>
                <w:szCs w:val="24"/>
              </w:rPr>
              <w:t>А также с</w:t>
            </w:r>
            <w:r w:rsidR="00485DC1" w:rsidRPr="00D2614F">
              <w:rPr>
                <w:rStyle w:val="c51c23"/>
                <w:sz w:val="24"/>
                <w:szCs w:val="24"/>
              </w:rPr>
              <w:t>огласно п. 4.4. Краевой концепции развития дошкольного образования в Красноярском крае на период  до 2025 г. «…в</w:t>
            </w:r>
            <w:r w:rsidR="00485DC1" w:rsidRPr="00D2614F">
              <w:rPr>
                <w:color w:val="1A1A1A"/>
                <w:sz w:val="24"/>
                <w:szCs w:val="24"/>
              </w:rPr>
              <w:t>оспитание детей дошкольного возраста сообразуется с целями гармоничного развития личности и создания условий для позитивной социализации на основе базовых ценностей российского общества, а также регионального и местного сообществ»</w:t>
            </w:r>
            <w:r w:rsidR="00D2614F">
              <w:rPr>
                <w:color w:val="1A1A1A"/>
                <w:sz w:val="24"/>
                <w:szCs w:val="24"/>
              </w:rPr>
              <w:t>, поэтому</w:t>
            </w:r>
            <w:r w:rsidR="00D2614F" w:rsidRPr="00D2614F">
              <w:rPr>
                <w:color w:val="1A1A1A"/>
                <w:sz w:val="24"/>
                <w:szCs w:val="24"/>
              </w:rPr>
              <w:t xml:space="preserve"> с</w:t>
            </w:r>
            <w:r w:rsidR="00D2614F" w:rsidRPr="00D2614F">
              <w:rPr>
                <w:sz w:val="24"/>
                <w:szCs w:val="24"/>
              </w:rPr>
              <w:t xml:space="preserve">читаем основополагающим моментом воспитание патриотических и нравственных чувств </w:t>
            </w:r>
            <w:r w:rsidR="00D2614F">
              <w:rPr>
                <w:sz w:val="24"/>
                <w:szCs w:val="24"/>
              </w:rPr>
              <w:t xml:space="preserve">детей </w:t>
            </w:r>
            <w:r w:rsidR="00D2614F" w:rsidRPr="00D2614F">
              <w:rPr>
                <w:sz w:val="24"/>
                <w:szCs w:val="24"/>
              </w:rPr>
              <w:t>через приобщение к истории и культуре нашей страны, любов</w:t>
            </w:r>
            <w:r w:rsidR="00D2614F">
              <w:rPr>
                <w:sz w:val="24"/>
                <w:szCs w:val="24"/>
              </w:rPr>
              <w:t>и</w:t>
            </w:r>
            <w:r w:rsidR="00D2614F" w:rsidRPr="00D2614F">
              <w:rPr>
                <w:sz w:val="24"/>
                <w:szCs w:val="24"/>
              </w:rPr>
              <w:t xml:space="preserve"> к малой </w:t>
            </w:r>
            <w:r w:rsidR="00DC540D">
              <w:rPr>
                <w:sz w:val="24"/>
                <w:szCs w:val="24"/>
              </w:rPr>
              <w:t>р</w:t>
            </w:r>
            <w:r w:rsidR="00D2614F" w:rsidRPr="00D2614F">
              <w:rPr>
                <w:sz w:val="24"/>
                <w:szCs w:val="24"/>
              </w:rPr>
              <w:t xml:space="preserve">одине. </w:t>
            </w:r>
          </w:p>
          <w:p w14:paraId="27731055" w14:textId="77777777" w:rsidR="005B3CB8" w:rsidRDefault="0025250C" w:rsidP="005B3CB8">
            <w:pPr>
              <w:shd w:val="clear" w:color="auto" w:fill="FFFFFF"/>
              <w:overflowPunct/>
              <w:autoSpaceDE/>
              <w:autoSpaceDN/>
              <w:adjustRightInd/>
              <w:textAlignment w:val="auto"/>
              <w:rPr>
                <w:color w:val="1A1A1A"/>
                <w:sz w:val="24"/>
                <w:szCs w:val="24"/>
              </w:rPr>
            </w:pPr>
            <w:r w:rsidRPr="00DC25A2">
              <w:rPr>
                <w:rStyle w:val="c51c23"/>
                <w:b/>
                <w:sz w:val="24"/>
                <w:szCs w:val="24"/>
              </w:rPr>
              <w:t>Проблема</w:t>
            </w:r>
            <w:r w:rsidRPr="00DC25A2">
              <w:rPr>
                <w:rStyle w:val="c51c23"/>
                <w:sz w:val="24"/>
                <w:szCs w:val="24"/>
              </w:rPr>
              <w:t xml:space="preserve">: </w:t>
            </w:r>
            <w:r w:rsidR="005B3CB8">
              <w:rPr>
                <w:color w:val="1A1A1A"/>
                <w:sz w:val="24"/>
                <w:szCs w:val="24"/>
              </w:rPr>
              <w:t xml:space="preserve"> В начале 2024 г. нами было проведено анкетирование  родителей воспитанников по теме «Раннее патриотическое воспитание детей». Вопросы анкеты были сформулированы таким образом, чтобы мы смогли понять сильные и слабые стороны в вопросах патриотического, духовно-нравственного  воспитания детей в семье и  наметить пути совместной работы. В результате анализа мы поняли, что подавляющее большинство родителей считают, что они достаточно осведомлены в вопросах раннего патриотического воспитания, понимают ее особую значимость и уверены в необходимости изучения истории своего народа. Однако большая часть опрошенных считают, что этими вопросами должна заниматься образовательная организация и работники музеев, а задачей образовательной организации являются, в основном, походы в музей.  Именно поэтому было принято решение об организации совместной работы с семьями воспитанников с привлечением дополнительных ресурсов благодаря нашим друзьям-социальным партнерам. </w:t>
            </w:r>
          </w:p>
          <w:p w14:paraId="04464621" w14:textId="77777777" w:rsidR="00FD0DF4" w:rsidRPr="002658F1" w:rsidRDefault="0025250C" w:rsidP="00FD0DF4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002031">
              <w:rPr>
                <w:b/>
                <w:sz w:val="24"/>
                <w:szCs w:val="24"/>
              </w:rPr>
              <w:t>Цель:</w:t>
            </w:r>
            <w:r w:rsidRPr="00002031">
              <w:rPr>
                <w:sz w:val="24"/>
                <w:szCs w:val="24"/>
              </w:rPr>
              <w:t xml:space="preserve"> </w:t>
            </w:r>
            <w:r w:rsidR="008667CD" w:rsidRPr="00002031">
              <w:rPr>
                <w:sz w:val="24"/>
                <w:szCs w:val="24"/>
              </w:rPr>
              <w:t xml:space="preserve"> </w:t>
            </w:r>
            <w:r w:rsidR="00FD0DF4" w:rsidRPr="00B56234">
              <w:rPr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="002658F1" w:rsidRPr="002658F1">
              <w:rPr>
                <w:color w:val="000000"/>
                <w:sz w:val="24"/>
                <w:szCs w:val="24"/>
                <w:shd w:val="clear" w:color="auto" w:fill="FFFFFF"/>
              </w:rPr>
              <w:t>Создание единого образовательного пространства для детей, родителей, педагогов и социальных партнеров через реализацию ценностно-ориентированной воспитательной практики «Мы идем смотреть Родину…».  </w:t>
            </w:r>
          </w:p>
          <w:p w14:paraId="16FD0AC6" w14:textId="77777777" w:rsidR="0025250C" w:rsidRDefault="0025250C" w:rsidP="0025250C">
            <w:pPr>
              <w:pStyle w:val="a9"/>
              <w:ind w:right="3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25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Задачи:</w:t>
            </w:r>
          </w:p>
          <w:p w14:paraId="04931CE8" w14:textId="77777777" w:rsidR="00D2614F" w:rsidRPr="000C138E" w:rsidRDefault="00D2614F" w:rsidP="0025250C">
            <w:pPr>
              <w:pStyle w:val="a9"/>
              <w:ind w:right="3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138E">
              <w:rPr>
                <w:rFonts w:ascii="Times New Roman" w:hAnsi="Times New Roman"/>
                <w:b/>
                <w:sz w:val="24"/>
                <w:szCs w:val="24"/>
              </w:rPr>
              <w:t>для воспитанников:</w:t>
            </w:r>
          </w:p>
          <w:p w14:paraId="1AC8B4FE" w14:textId="77777777" w:rsidR="007608B5" w:rsidRPr="00C9535A" w:rsidRDefault="00E76E70" w:rsidP="0025250C">
            <w:pPr>
              <w:pStyle w:val="a9"/>
              <w:ind w:right="34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76E70">
              <w:rPr>
                <w:rFonts w:ascii="Times New Roman" w:hAnsi="Times New Roman"/>
                <w:sz w:val="24"/>
                <w:szCs w:val="24"/>
              </w:rPr>
              <w:t>-</w:t>
            </w:r>
            <w:r w:rsidR="00C47185" w:rsidRPr="00E76E70">
              <w:rPr>
                <w:rFonts w:ascii="Times New Roman" w:hAnsi="Times New Roman"/>
                <w:sz w:val="24"/>
                <w:szCs w:val="24"/>
              </w:rPr>
              <w:t>приобщать детей</w:t>
            </w:r>
            <w:r w:rsidRPr="00E76E70">
              <w:rPr>
                <w:rFonts w:ascii="Times New Roman" w:hAnsi="Times New Roman"/>
                <w:sz w:val="24"/>
                <w:szCs w:val="24"/>
              </w:rPr>
              <w:t xml:space="preserve"> к истории, культуре и традициям нашего</w:t>
            </w:r>
            <w:r w:rsidR="00D261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614F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народа: к труду, семье, малой родине, стране</w:t>
            </w:r>
            <w:r w:rsidR="00C9535A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0D43D68" w14:textId="77777777" w:rsidR="008667CD" w:rsidRPr="00C9535A" w:rsidRDefault="008667CD" w:rsidP="00880B66">
            <w:pPr>
              <w:pStyle w:val="a9"/>
              <w:ind w:right="3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закреплять представления о том, что в нашей стране</w:t>
            </w:r>
            <w:r w:rsidR="00E76E70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крае</w:t>
            </w: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мирно живут люди разных национальностей, воспитывать уважение к людям разных национальностей, интерес к их культуре и обычаям</w:t>
            </w:r>
            <w:r w:rsidR="0098704E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9447D0D" w14:textId="77777777" w:rsidR="0098704E" w:rsidRPr="00C9535A" w:rsidRDefault="0098704E" w:rsidP="00880B66">
            <w:pPr>
              <w:pStyle w:val="a9"/>
              <w:ind w:right="34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535A">
              <w:rPr>
                <w:color w:val="000000" w:themeColor="text1"/>
              </w:rPr>
              <w:t>-</w:t>
            </w: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способствовать формированию уважительного отношения и чувства принадлежности к сообществу детей и  взрослых в  детском саду, воспит</w:t>
            </w:r>
            <w:r w:rsidR="00E76E70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ывать дружеские взаимоотношения</w:t>
            </w: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37E0D07" w14:textId="77777777" w:rsidR="008667CD" w:rsidRDefault="0098704E" w:rsidP="0098704E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 формировать умение</w:t>
            </w:r>
            <w:r w:rsidR="00C9535A"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верно использовать источники информации по темам проектов</w:t>
            </w:r>
            <w:r w:rsidRPr="00C953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поощрять </w:t>
            </w:r>
            <w:r w:rsidRPr="0098704E">
              <w:rPr>
                <w:rFonts w:ascii="Times New Roman" w:hAnsi="Times New Roman"/>
                <w:sz w:val="24"/>
                <w:szCs w:val="24"/>
              </w:rPr>
              <w:t>обсуждение проекта в кругу сверстников</w:t>
            </w:r>
            <w:r w:rsidR="000E2024">
              <w:rPr>
                <w:rFonts w:ascii="Times New Roman" w:hAnsi="Times New Roman"/>
                <w:sz w:val="24"/>
                <w:szCs w:val="24"/>
              </w:rPr>
              <w:t>,</w:t>
            </w:r>
            <w:r w:rsidR="00230D9B">
              <w:rPr>
                <w:rFonts w:ascii="Times New Roman" w:hAnsi="Times New Roman"/>
                <w:sz w:val="24"/>
                <w:szCs w:val="24"/>
              </w:rPr>
              <w:t xml:space="preserve"> активно используя метод детско-взрослых проектов</w:t>
            </w:r>
            <w:r w:rsidRPr="0098704E">
              <w:rPr>
                <w:rFonts w:ascii="Times New Roman" w:hAnsi="Times New Roman"/>
                <w:sz w:val="24"/>
                <w:szCs w:val="24"/>
              </w:rPr>
              <w:t xml:space="preserve">. Содействовать творческой проектной деятельности индивидуального </w:t>
            </w:r>
            <w:r w:rsidR="00C47185" w:rsidRPr="0098704E">
              <w:rPr>
                <w:rFonts w:ascii="Times New Roman" w:hAnsi="Times New Roman"/>
                <w:sz w:val="24"/>
                <w:szCs w:val="24"/>
              </w:rPr>
              <w:t>и группового</w:t>
            </w:r>
            <w:r w:rsidRPr="0098704E">
              <w:rPr>
                <w:rFonts w:ascii="Times New Roman" w:hAnsi="Times New Roman"/>
                <w:sz w:val="24"/>
                <w:szCs w:val="24"/>
              </w:rPr>
              <w:t xml:space="preserve"> характера, поддерживать инициативу и самостоятельность в создании идеи и реализации проекта, создавать условия для презентации результата</w:t>
            </w:r>
            <w:r w:rsidR="00D2614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C68CF3" w14:textId="77777777" w:rsidR="00D2614F" w:rsidRPr="000C138E" w:rsidRDefault="00D2614F" w:rsidP="0098704E">
            <w:pPr>
              <w:pStyle w:val="a9"/>
              <w:ind w:right="3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138E">
              <w:rPr>
                <w:rFonts w:ascii="Times New Roman" w:hAnsi="Times New Roman"/>
                <w:b/>
                <w:sz w:val="24"/>
                <w:szCs w:val="24"/>
              </w:rPr>
              <w:t>для педагогов</w:t>
            </w:r>
            <w:r w:rsidR="000C138E">
              <w:rPr>
                <w:rFonts w:ascii="Times New Roman" w:hAnsi="Times New Roman"/>
                <w:b/>
                <w:sz w:val="24"/>
                <w:szCs w:val="24"/>
              </w:rPr>
              <w:t>, администрации детского сада</w:t>
            </w:r>
            <w:r w:rsidR="00C47185" w:rsidRPr="000C138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471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D1A2417" w14:textId="77777777" w:rsidR="00D2614F" w:rsidRDefault="008C64D2" w:rsidP="00E76E70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E7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2614F">
              <w:rPr>
                <w:rFonts w:ascii="Times New Roman" w:hAnsi="Times New Roman"/>
                <w:sz w:val="24"/>
                <w:szCs w:val="24"/>
              </w:rPr>
              <w:t>разработать стратегию реализации практики со всеми участниками образовательных отношений (родителями воспитанников, социальными партнерами);</w:t>
            </w:r>
          </w:p>
          <w:p w14:paraId="0EE749B8" w14:textId="77777777" w:rsidR="00E76E70" w:rsidRDefault="00D2614F" w:rsidP="00E76E70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76E70">
              <w:rPr>
                <w:rFonts w:ascii="Times New Roman" w:hAnsi="Times New Roman"/>
                <w:sz w:val="24"/>
                <w:szCs w:val="24"/>
              </w:rPr>
              <w:t>выстр</w:t>
            </w:r>
            <w:r>
              <w:rPr>
                <w:rFonts w:ascii="Times New Roman" w:hAnsi="Times New Roman"/>
                <w:sz w:val="24"/>
                <w:szCs w:val="24"/>
              </w:rPr>
              <w:t>ои</w:t>
            </w:r>
            <w:r w:rsidR="00E76E70">
              <w:rPr>
                <w:rFonts w:ascii="Times New Roman" w:hAnsi="Times New Roman"/>
                <w:sz w:val="24"/>
                <w:szCs w:val="24"/>
              </w:rPr>
              <w:t>ть</w:t>
            </w:r>
            <w:r w:rsidR="007608B5" w:rsidRPr="00E76E70">
              <w:rPr>
                <w:rFonts w:ascii="Times New Roman" w:hAnsi="Times New Roman"/>
                <w:sz w:val="24"/>
                <w:szCs w:val="24"/>
              </w:rPr>
              <w:t xml:space="preserve"> взаимодейств</w:t>
            </w:r>
            <w:r w:rsidR="00E76E70">
              <w:rPr>
                <w:rFonts w:ascii="Times New Roman" w:hAnsi="Times New Roman"/>
                <w:sz w:val="24"/>
                <w:szCs w:val="24"/>
              </w:rPr>
              <w:t>ие</w:t>
            </w:r>
            <w:r w:rsidR="007608B5" w:rsidRPr="00E76E70">
              <w:rPr>
                <w:rFonts w:ascii="Times New Roman" w:hAnsi="Times New Roman"/>
                <w:sz w:val="24"/>
                <w:szCs w:val="24"/>
              </w:rPr>
              <w:t xml:space="preserve"> в форме сотрудничества и установления партнёрских отношений с родителями (законными представителями) </w:t>
            </w:r>
            <w:r w:rsidR="000C138E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  <w:r w:rsidR="007608B5" w:rsidRPr="00E76E70">
              <w:rPr>
                <w:rFonts w:ascii="Times New Roman" w:hAnsi="Times New Roman"/>
                <w:sz w:val="24"/>
                <w:szCs w:val="24"/>
              </w:rPr>
              <w:t xml:space="preserve"> для решения образовательных задач</w:t>
            </w:r>
            <w:r w:rsidR="00E76E70" w:rsidRPr="00E76E70">
              <w:rPr>
                <w:rFonts w:ascii="Times New Roman" w:hAnsi="Times New Roman"/>
                <w:sz w:val="24"/>
                <w:szCs w:val="24"/>
              </w:rPr>
              <w:t xml:space="preserve"> в вопросах патриотического воспитания</w:t>
            </w:r>
            <w:r w:rsidR="007608B5" w:rsidRPr="00E76E70">
              <w:rPr>
                <w:rFonts w:ascii="Times New Roman" w:hAnsi="Times New Roman"/>
                <w:sz w:val="24"/>
                <w:szCs w:val="24"/>
              </w:rPr>
              <w:t>; вовлечение родителей (законных представителей) в образовательный процесс</w:t>
            </w:r>
            <w:r w:rsidR="00E76E70" w:rsidRPr="00E76E70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  <w:r w:rsidR="00E76E7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03D6A2" w14:textId="77777777" w:rsidR="00F32560" w:rsidRDefault="00E76E70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организовать взаимодействие с социальными партнерами города, края в вопросах воспитания детей дошкольного возраста</w:t>
            </w:r>
            <w:r w:rsidR="00D2614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4DE6EE" w14:textId="77777777" w:rsidR="000C138E" w:rsidRDefault="000C138E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вести системную аналитическую деятельность на каждом этапе реализации практики совместно с участниками образовательных отношений, </w:t>
            </w:r>
            <w:r w:rsidR="003D424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корректировк</w:t>
            </w:r>
            <w:r w:rsidR="003D4249">
              <w:rPr>
                <w:rFonts w:ascii="Times New Roman" w:hAnsi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и взаимодействия всех сторон;</w:t>
            </w:r>
          </w:p>
          <w:p w14:paraId="27A12FC0" w14:textId="77777777" w:rsidR="000C138E" w:rsidRPr="000C138E" w:rsidRDefault="000C138E" w:rsidP="00D2614F">
            <w:pPr>
              <w:pStyle w:val="a9"/>
              <w:ind w:right="3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138E">
              <w:rPr>
                <w:rFonts w:ascii="Times New Roman" w:hAnsi="Times New Roman"/>
                <w:b/>
                <w:sz w:val="24"/>
                <w:szCs w:val="24"/>
              </w:rPr>
              <w:t>для родителей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воспитанников</w:t>
            </w:r>
            <w:r w:rsidRPr="000C138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6DB192D1" w14:textId="77777777" w:rsidR="000C138E" w:rsidRDefault="000C138E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активно включаться в совместную детско-взрослую</w:t>
            </w:r>
            <w:r w:rsidR="009908F9">
              <w:rPr>
                <w:rFonts w:ascii="Times New Roman" w:hAnsi="Times New Roman"/>
                <w:sz w:val="24"/>
                <w:szCs w:val="24"/>
              </w:rPr>
              <w:t xml:space="preserve"> творческую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исследовательскую деятельность</w:t>
            </w:r>
            <w:r w:rsidR="009908F9">
              <w:rPr>
                <w:rFonts w:ascii="Times New Roman" w:hAnsi="Times New Roman"/>
                <w:sz w:val="24"/>
                <w:szCs w:val="24"/>
              </w:rPr>
              <w:t>, а также в совместные итоговые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осуществлять взаимодействие по реализации </w:t>
            </w:r>
            <w:r w:rsidR="009908F9">
              <w:rPr>
                <w:rFonts w:ascii="Times New Roman" w:hAnsi="Times New Roman"/>
                <w:sz w:val="24"/>
                <w:szCs w:val="24"/>
              </w:rPr>
              <w:t>воспитательно-образовательных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педагогами детского сада;</w:t>
            </w:r>
          </w:p>
          <w:p w14:paraId="505A535C" w14:textId="77777777" w:rsidR="000C138E" w:rsidRDefault="000C138E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участвовать в разработке и корректировке задач по организации развивающего пространства в группах и в музейной комнате;</w:t>
            </w:r>
          </w:p>
          <w:p w14:paraId="343CDEF1" w14:textId="77777777" w:rsidR="00DC540D" w:rsidRDefault="00DC540D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совместно с педагогами, администрацией детского сада и социальными партнерами определять стратегию работы</w:t>
            </w:r>
            <w:r w:rsidR="008742F7">
              <w:rPr>
                <w:rFonts w:ascii="Times New Roman" w:hAnsi="Times New Roman"/>
                <w:sz w:val="24"/>
                <w:szCs w:val="24"/>
              </w:rPr>
              <w:t xml:space="preserve"> по практике;</w:t>
            </w:r>
          </w:p>
          <w:p w14:paraId="1E419A52" w14:textId="77777777" w:rsidR="009908F9" w:rsidRPr="003D4249" w:rsidRDefault="003D4249" w:rsidP="00D2614F">
            <w:pPr>
              <w:pStyle w:val="a9"/>
              <w:ind w:right="3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4249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9908F9" w:rsidRPr="003D4249">
              <w:rPr>
                <w:rFonts w:ascii="Times New Roman" w:hAnsi="Times New Roman"/>
                <w:b/>
                <w:sz w:val="24"/>
                <w:szCs w:val="24"/>
              </w:rPr>
              <w:t>ля социальных партнеров:</w:t>
            </w:r>
          </w:p>
          <w:p w14:paraId="55C9FC4D" w14:textId="77777777" w:rsidR="009908F9" w:rsidRDefault="009908F9" w:rsidP="00D2614F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D4249">
              <w:rPr>
                <w:rFonts w:ascii="Times New Roman" w:hAnsi="Times New Roman"/>
                <w:sz w:val="24"/>
                <w:szCs w:val="24"/>
              </w:rPr>
              <w:t>адаптировать имеющиеся ресурсы для проведения мероприятий с детьми дошкольного возраста (экскурсии, занятия</w:t>
            </w:r>
            <w:r w:rsidR="00DC540D">
              <w:rPr>
                <w:rFonts w:ascii="Times New Roman" w:hAnsi="Times New Roman"/>
                <w:sz w:val="24"/>
                <w:szCs w:val="24"/>
              </w:rPr>
              <w:t xml:space="preserve"> по художественному творчеству</w:t>
            </w:r>
            <w:r w:rsidR="003D4249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40E0FEDF" w14:textId="77777777" w:rsidR="00D2614F" w:rsidRDefault="003D4249" w:rsidP="003D4249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участвовать в разработке и организации совместных мероприятий с детьми, педагогами, родителями воспитанников;</w:t>
            </w:r>
          </w:p>
          <w:p w14:paraId="129E963E" w14:textId="77777777" w:rsidR="003D4249" w:rsidRPr="00E76E70" w:rsidRDefault="003D4249" w:rsidP="003D4249">
            <w:pPr>
              <w:pStyle w:val="a9"/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активно включаться в аналитическую деятельность по реализации практики, вносить предложения, совместно с педагогами и администрацией детского сада определять дальнейшую стратегию работы.</w:t>
            </w:r>
          </w:p>
        </w:tc>
      </w:tr>
      <w:tr w:rsidR="0025250C" w:rsidRPr="00DC25A2" w14:paraId="1F4928A4" w14:textId="77777777" w:rsidTr="00511D6C">
        <w:trPr>
          <w:trHeight w:val="5220"/>
        </w:trPr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7636B" w14:textId="77777777" w:rsidR="0025250C" w:rsidRPr="00EC0569" w:rsidRDefault="0025250C" w:rsidP="0025250C">
            <w:pPr>
              <w:pStyle w:val="a9"/>
            </w:pPr>
            <w:r w:rsidRPr="00EC0569">
              <w:lastRenderedPageBreak/>
              <w:t>11.2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DE0AE" w14:textId="77777777" w:rsidR="0025250C" w:rsidRPr="00DC25A2" w:rsidRDefault="0025250C" w:rsidP="00D532D5">
            <w:pPr>
              <w:pStyle w:val="a9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*Какова основная идея/суть/базовый принцип вашей практики?</w:t>
            </w:r>
          </w:p>
        </w:tc>
        <w:tc>
          <w:tcPr>
            <w:tcW w:w="12049" w:type="dxa"/>
            <w:shd w:val="clear" w:color="auto" w:fill="FFFFFF"/>
          </w:tcPr>
          <w:p w14:paraId="456140C3" w14:textId="77777777" w:rsidR="00A925CA" w:rsidRDefault="00A925CA" w:rsidP="00B059D1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Идея нашей практики </w:t>
            </w:r>
            <w:r>
              <w:rPr>
                <w:bCs/>
                <w:color w:val="000000" w:themeColor="text1"/>
                <w:sz w:val="24"/>
                <w:szCs w:val="24"/>
              </w:rPr>
              <w:t>посвящена основным памятным датам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9535A">
              <w:rPr>
                <w:bCs/>
                <w:color w:val="000000" w:themeColor="text1"/>
                <w:sz w:val="24"/>
                <w:szCs w:val="24"/>
              </w:rPr>
              <w:t xml:space="preserve">истории </w:t>
            </w:r>
            <w:r w:rsidR="00E97CF0" w:rsidRPr="00C9535A">
              <w:rPr>
                <w:bCs/>
                <w:color w:val="000000" w:themeColor="text1"/>
                <w:sz w:val="24"/>
                <w:szCs w:val="24"/>
              </w:rPr>
              <w:t xml:space="preserve">родного края и страны: 1) </w:t>
            </w:r>
            <w:r w:rsidR="002519F1" w:rsidRPr="00C9535A">
              <w:rPr>
                <w:bCs/>
                <w:color w:val="000000" w:themeColor="text1"/>
                <w:sz w:val="24"/>
                <w:szCs w:val="24"/>
              </w:rPr>
              <w:t>в 2024 г</w:t>
            </w:r>
            <w:r w:rsidR="005E2EF2" w:rsidRPr="00C9535A">
              <w:rPr>
                <w:bCs/>
                <w:color w:val="000000" w:themeColor="text1"/>
                <w:sz w:val="24"/>
                <w:szCs w:val="24"/>
              </w:rPr>
              <w:t xml:space="preserve">оду </w:t>
            </w:r>
            <w:r w:rsidR="002519F1" w:rsidRPr="00C9535A">
              <w:rPr>
                <w:bCs/>
                <w:color w:val="000000" w:themeColor="text1"/>
                <w:sz w:val="24"/>
                <w:szCs w:val="24"/>
              </w:rPr>
              <w:t>исполнилось 90 лет со дня рождения Красноярского кра</w:t>
            </w:r>
            <w:r w:rsidR="005E2EF2" w:rsidRPr="00C9535A">
              <w:rPr>
                <w:bCs/>
                <w:color w:val="000000" w:themeColor="text1"/>
                <w:sz w:val="24"/>
                <w:szCs w:val="24"/>
              </w:rPr>
              <w:t xml:space="preserve">я: </w:t>
            </w:r>
            <w:r w:rsidR="00E97CF0" w:rsidRPr="00C9535A">
              <w:rPr>
                <w:bCs/>
                <w:color w:val="000000" w:themeColor="text1"/>
                <w:sz w:val="24"/>
                <w:szCs w:val="24"/>
              </w:rPr>
              <w:t xml:space="preserve">2) </w:t>
            </w:r>
            <w:r w:rsidR="002519F1" w:rsidRPr="00C9535A">
              <w:rPr>
                <w:bCs/>
                <w:color w:val="000000" w:themeColor="text1"/>
                <w:sz w:val="24"/>
                <w:szCs w:val="24"/>
              </w:rPr>
              <w:t>в 2025 г. состоится празднование 80-летия Победы в Великой Отечественной войне</w:t>
            </w:r>
            <w:r w:rsidR="005E2EF2" w:rsidRPr="00C9535A">
              <w:rPr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E97CF0" w:rsidRPr="00C9535A">
              <w:rPr>
                <w:bCs/>
                <w:color w:val="000000" w:themeColor="text1"/>
                <w:sz w:val="24"/>
                <w:szCs w:val="24"/>
              </w:rPr>
              <w:t xml:space="preserve">3) </w:t>
            </w:r>
            <w:r w:rsidR="005E2EF2" w:rsidRPr="00C9535A">
              <w:rPr>
                <w:bCs/>
                <w:color w:val="000000" w:themeColor="text1"/>
                <w:sz w:val="24"/>
                <w:szCs w:val="24"/>
              </w:rPr>
              <w:t xml:space="preserve">в 2028 г. красноярцы отметят 400 лет со дня рождения города Красноярска. </w:t>
            </w:r>
            <w:r w:rsidR="00E97CF0">
              <w:rPr>
                <w:bCs/>
                <w:color w:val="000000" w:themeColor="text1"/>
                <w:sz w:val="24"/>
                <w:szCs w:val="24"/>
              </w:rPr>
              <w:t xml:space="preserve">Считаем </w:t>
            </w:r>
            <w:r w:rsidR="00E97CF0" w:rsidRPr="00485DC1">
              <w:rPr>
                <w:sz w:val="24"/>
                <w:szCs w:val="24"/>
              </w:rPr>
              <w:t>важным</w:t>
            </w:r>
            <w:r w:rsidR="00802C04" w:rsidRPr="00485DC1">
              <w:rPr>
                <w:sz w:val="24"/>
                <w:szCs w:val="24"/>
              </w:rPr>
              <w:t xml:space="preserve"> моментом</w:t>
            </w:r>
            <w:r w:rsidR="00802C04">
              <w:rPr>
                <w:sz w:val="24"/>
                <w:szCs w:val="24"/>
              </w:rPr>
              <w:t xml:space="preserve"> </w:t>
            </w:r>
            <w:r w:rsidR="00802C04" w:rsidRPr="00485DC1">
              <w:rPr>
                <w:sz w:val="24"/>
                <w:szCs w:val="24"/>
              </w:rPr>
              <w:t>воспитание патриотических и нравственных чувств путем приобщения детей к истории своего народа и любви к малой родине.</w:t>
            </w:r>
            <w:r w:rsidR="00802C04">
              <w:rPr>
                <w:sz w:val="24"/>
                <w:szCs w:val="24"/>
              </w:rPr>
              <w:t xml:space="preserve"> </w:t>
            </w:r>
            <w:r w:rsidR="00802C04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A082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EFE529B" w14:textId="77777777" w:rsidR="00B059D1" w:rsidRPr="00B059D1" w:rsidRDefault="008C64D2" w:rsidP="00B059D1">
            <w:pPr>
              <w:jc w:val="both"/>
              <w:rPr>
                <w:sz w:val="24"/>
                <w:szCs w:val="24"/>
              </w:rPr>
            </w:pP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Основн</w:t>
            </w:r>
            <w:r w:rsidR="0004032B" w:rsidRPr="000E2024">
              <w:rPr>
                <w:b/>
                <w:bCs/>
                <w:color w:val="000000" w:themeColor="text1"/>
                <w:sz w:val="24"/>
                <w:szCs w:val="24"/>
              </w:rPr>
              <w:t>ые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принцип</w:t>
            </w:r>
            <w:r w:rsidR="0004032B" w:rsidRPr="000E2024">
              <w:rPr>
                <w:b/>
                <w:bCs/>
                <w:color w:val="000000" w:themeColor="text1"/>
                <w:sz w:val="24"/>
                <w:szCs w:val="24"/>
              </w:rPr>
              <w:t>ы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практики:</w:t>
            </w:r>
            <w:r w:rsidR="006B5814"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059D1">
              <w:t xml:space="preserve"> </w:t>
            </w:r>
            <w:r w:rsidR="00B059D1">
              <w:rPr>
                <w:sz w:val="24"/>
                <w:szCs w:val="24"/>
              </w:rPr>
              <w:t>1</w:t>
            </w:r>
            <w:r w:rsidR="00B059D1" w:rsidRPr="00B059D1">
              <w:rPr>
                <w:sz w:val="24"/>
                <w:szCs w:val="24"/>
              </w:rPr>
              <w:t xml:space="preserve">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      </w:r>
            <w:r w:rsidR="00B059D1">
              <w:rPr>
                <w:sz w:val="24"/>
                <w:szCs w:val="24"/>
              </w:rPr>
              <w:t>2</w:t>
            </w:r>
            <w:r w:rsidR="00B059D1" w:rsidRPr="00B059D1">
              <w:rPr>
                <w:sz w:val="24"/>
                <w:szCs w:val="24"/>
              </w:rPr>
              <w:t xml:space="preserve">) поддержка инициативы детей в различных видах деятельности; </w:t>
            </w:r>
            <w:r w:rsidR="00B059D1">
              <w:rPr>
                <w:sz w:val="24"/>
                <w:szCs w:val="24"/>
              </w:rPr>
              <w:t>3</w:t>
            </w:r>
            <w:r w:rsidR="00B059D1" w:rsidRPr="00B059D1">
              <w:rPr>
                <w:sz w:val="24"/>
                <w:szCs w:val="24"/>
              </w:rPr>
              <w:t>) приобщение детей к социокультурным нормам, традициям</w:t>
            </w:r>
            <w:r w:rsidR="00B059D1">
              <w:rPr>
                <w:sz w:val="24"/>
                <w:szCs w:val="24"/>
              </w:rPr>
              <w:t xml:space="preserve"> семьи, общества и государства, </w:t>
            </w:r>
            <w:r w:rsidR="00B059D1" w:rsidRPr="00B059D1">
              <w:rPr>
                <w:sz w:val="24"/>
                <w:szCs w:val="24"/>
              </w:rPr>
              <w:t>учет этнокультурной ситуации развития детей</w:t>
            </w:r>
            <w:r w:rsidR="00B059D1">
              <w:rPr>
                <w:sz w:val="24"/>
                <w:szCs w:val="24"/>
              </w:rPr>
              <w:t>; 4</w:t>
            </w:r>
            <w:r w:rsidR="00B059D1" w:rsidRPr="00B059D1">
              <w:rPr>
                <w:sz w:val="24"/>
                <w:szCs w:val="24"/>
              </w:rPr>
              <w:t>) содействие и сотрудничество детей</w:t>
            </w:r>
            <w:r w:rsidR="00B059D1">
              <w:rPr>
                <w:sz w:val="24"/>
                <w:szCs w:val="24"/>
              </w:rPr>
              <w:t xml:space="preserve">, </w:t>
            </w:r>
            <w:r w:rsidR="00B059D1" w:rsidRPr="00B059D1">
              <w:rPr>
                <w:sz w:val="24"/>
                <w:szCs w:val="24"/>
              </w:rPr>
              <w:t>родителей (законных представителей), совершеннолетних членов семьи, принимающих участие в воспитании детей дошкольного возрастов</w:t>
            </w:r>
            <w:r w:rsidR="00B059D1">
              <w:rPr>
                <w:sz w:val="24"/>
                <w:szCs w:val="24"/>
              </w:rPr>
              <w:t xml:space="preserve"> и</w:t>
            </w:r>
            <w:r w:rsidR="00B059D1" w:rsidRPr="00B059D1">
              <w:rPr>
                <w:sz w:val="24"/>
                <w:szCs w:val="24"/>
              </w:rPr>
              <w:t xml:space="preserve"> педагогических работников</w:t>
            </w:r>
            <w:r w:rsidR="00B059D1">
              <w:rPr>
                <w:sz w:val="24"/>
                <w:szCs w:val="24"/>
              </w:rPr>
              <w:t>; 5) организация работы с социальными партнерами и принятие их статуса полноценных участников образовательных отношений.</w:t>
            </w:r>
            <w:r w:rsidR="00B059D1" w:rsidRPr="00B059D1">
              <w:rPr>
                <w:sz w:val="24"/>
                <w:szCs w:val="24"/>
              </w:rPr>
              <w:t xml:space="preserve"> </w:t>
            </w:r>
          </w:p>
          <w:p w14:paraId="3DB3CF03" w14:textId="77777777" w:rsidR="0025250C" w:rsidRDefault="008C64D2" w:rsidP="00F820B5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Суть практики:</w:t>
            </w:r>
          </w:p>
          <w:p w14:paraId="3619839A" w14:textId="77777777" w:rsidR="00A925CA" w:rsidRDefault="002519F1" w:rsidP="00F820B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Основной сутью практики является создание воспитательно-образовательных условий всеми участниками образовательных отношений (педагогами, родителями</w:t>
            </w:r>
            <w:r w:rsidR="00D7252A">
              <w:rPr>
                <w:color w:val="000000" w:themeColor="text1"/>
                <w:sz w:val="24"/>
                <w:szCs w:val="24"/>
              </w:rPr>
              <w:t xml:space="preserve"> воспитанников</w:t>
            </w:r>
            <w:r>
              <w:rPr>
                <w:color w:val="000000" w:themeColor="text1"/>
                <w:sz w:val="24"/>
                <w:szCs w:val="24"/>
              </w:rPr>
              <w:t>, партнерами организации), при которых дети станут а</w:t>
            </w:r>
            <w:r w:rsidR="00F65D39">
              <w:rPr>
                <w:color w:val="000000" w:themeColor="text1"/>
                <w:sz w:val="24"/>
                <w:szCs w:val="24"/>
              </w:rPr>
              <w:t>к</w:t>
            </w:r>
            <w:r>
              <w:rPr>
                <w:color w:val="000000" w:themeColor="text1"/>
                <w:sz w:val="24"/>
                <w:szCs w:val="24"/>
              </w:rPr>
              <w:t xml:space="preserve">тивными исследователями истории и </w:t>
            </w:r>
            <w:r w:rsidR="00F65D39">
              <w:rPr>
                <w:color w:val="000000" w:themeColor="text1"/>
                <w:sz w:val="24"/>
                <w:szCs w:val="24"/>
              </w:rPr>
              <w:t>современности</w:t>
            </w:r>
            <w:r>
              <w:rPr>
                <w:color w:val="000000" w:themeColor="text1"/>
                <w:sz w:val="24"/>
                <w:szCs w:val="24"/>
              </w:rPr>
              <w:t xml:space="preserve"> своей Родины, познакомятся с выдающимися люд</w:t>
            </w:r>
            <w:r w:rsidR="00F65D39">
              <w:rPr>
                <w:color w:val="000000" w:themeColor="text1"/>
                <w:sz w:val="24"/>
                <w:szCs w:val="24"/>
              </w:rPr>
              <w:t>ьми и героями нашего О</w:t>
            </w:r>
            <w:r>
              <w:rPr>
                <w:color w:val="000000" w:themeColor="text1"/>
                <w:sz w:val="24"/>
                <w:szCs w:val="24"/>
              </w:rPr>
              <w:t>тече</w:t>
            </w:r>
            <w:r w:rsidR="00F65D39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тва, а также жител</w:t>
            </w:r>
            <w:r w:rsidR="00F65D39">
              <w:rPr>
                <w:color w:val="000000" w:themeColor="text1"/>
                <w:sz w:val="24"/>
                <w:szCs w:val="24"/>
              </w:rPr>
              <w:t>ями</w:t>
            </w:r>
            <w:r>
              <w:rPr>
                <w:color w:val="000000" w:themeColor="text1"/>
                <w:sz w:val="24"/>
                <w:szCs w:val="24"/>
              </w:rPr>
              <w:t xml:space="preserve"> Енисейской Сибири. </w:t>
            </w:r>
          </w:p>
          <w:p w14:paraId="0BDA78CD" w14:textId="77777777" w:rsidR="00823878" w:rsidRPr="00823878" w:rsidRDefault="00E96B00" w:rsidP="00823878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Данная практика изначально была в </w:t>
            </w:r>
            <w:r w:rsidR="00FD0387" w:rsidRPr="00C9535A">
              <w:rPr>
                <w:color w:val="000000" w:themeColor="text1"/>
                <w:sz w:val="24"/>
                <w:szCs w:val="24"/>
              </w:rPr>
              <w:t xml:space="preserve">рамках научно-методического </w:t>
            </w:r>
            <w:r w:rsidRPr="00C9535A">
              <w:rPr>
                <w:color w:val="000000" w:themeColor="text1"/>
                <w:sz w:val="24"/>
                <w:szCs w:val="24"/>
              </w:rPr>
              <w:t>сопровождени</w:t>
            </w:r>
            <w:r w:rsidR="00FD0387" w:rsidRPr="00C9535A">
              <w:rPr>
                <w:color w:val="000000" w:themeColor="text1"/>
                <w:sz w:val="24"/>
                <w:szCs w:val="24"/>
              </w:rPr>
              <w:t xml:space="preserve">я Красноярского краевого института развития образования </w:t>
            </w:r>
            <w:r w:rsidRPr="00C9535A">
              <w:rPr>
                <w:color w:val="000000" w:themeColor="text1"/>
                <w:sz w:val="24"/>
                <w:szCs w:val="24"/>
              </w:rPr>
              <w:t xml:space="preserve">под руководством </w:t>
            </w:r>
            <w:r w:rsidR="00FD0387" w:rsidRPr="00C9535A">
              <w:rPr>
                <w:color w:val="000000" w:themeColor="text1"/>
                <w:sz w:val="24"/>
                <w:szCs w:val="24"/>
              </w:rPr>
              <w:t>методиста Центра дошкольного образования</w:t>
            </w:r>
            <w:r w:rsidRPr="00C9535A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Ольги Викторовны Качан</w:t>
            </w:r>
            <w:r w:rsidR="0064516F">
              <w:rPr>
                <w:color w:val="000000" w:themeColor="text1"/>
                <w:sz w:val="24"/>
                <w:szCs w:val="24"/>
              </w:rPr>
              <w:t xml:space="preserve">. На протяжении </w:t>
            </w:r>
            <w:r w:rsidR="00FD0387" w:rsidRPr="00C9535A">
              <w:rPr>
                <w:color w:val="000000" w:themeColor="text1"/>
                <w:sz w:val="24"/>
                <w:szCs w:val="24"/>
              </w:rPr>
              <w:t xml:space="preserve">2024-2025 года </w:t>
            </w:r>
            <w:r w:rsidR="0064516F">
              <w:rPr>
                <w:color w:val="000000" w:themeColor="text1"/>
                <w:sz w:val="24"/>
                <w:szCs w:val="24"/>
              </w:rPr>
              <w:t>мы часто координировали свою деятельность на совместных встречах: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64516F">
              <w:rPr>
                <w:color w:val="000000" w:themeColor="text1"/>
                <w:sz w:val="24"/>
                <w:szCs w:val="24"/>
              </w:rPr>
              <w:t>р</w:t>
            </w:r>
            <w:r w:rsidRPr="00E96B00">
              <w:rPr>
                <w:sz w:val="24"/>
                <w:szCs w:val="24"/>
              </w:rPr>
              <w:t>абочая встреча в г. Дивногорске.</w:t>
            </w:r>
            <w:r w:rsidR="0064516F">
              <w:rPr>
                <w:sz w:val="24"/>
                <w:szCs w:val="24"/>
              </w:rPr>
              <w:t xml:space="preserve"> </w:t>
            </w:r>
            <w:r w:rsidR="00823878">
              <w:rPr>
                <w:sz w:val="24"/>
                <w:szCs w:val="24"/>
              </w:rPr>
              <w:t>Рабочие встречи,</w:t>
            </w:r>
            <w:r w:rsidR="00823878" w:rsidRPr="003B47B4">
              <w:rPr>
                <w:color w:val="0070C0"/>
                <w:sz w:val="24"/>
                <w:szCs w:val="24"/>
              </w:rPr>
              <w:t xml:space="preserve"> </w:t>
            </w:r>
            <w:r w:rsidR="00823878" w:rsidRPr="00823878">
              <w:rPr>
                <w:color w:val="000000" w:themeColor="text1"/>
                <w:sz w:val="24"/>
                <w:szCs w:val="24"/>
              </w:rPr>
              <w:t>цель которых</w:t>
            </w:r>
            <w:r w:rsidR="00823878" w:rsidRPr="0082387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823878" w:rsidRPr="00823878">
              <w:rPr>
                <w:color w:val="000000" w:themeColor="text1"/>
                <w:sz w:val="24"/>
                <w:szCs w:val="24"/>
                <w:shd w:val="clear" w:color="auto" w:fill="FFFFFF"/>
              </w:rPr>
              <w:t>научно-методическое сопровождение ценностно-ориентированной практики по воспитанию в Региональный атлас образовательных практик-2025.</w:t>
            </w:r>
          </w:p>
          <w:p w14:paraId="5758F962" w14:textId="77777777" w:rsidR="003B47B4" w:rsidRDefault="00DC110C" w:rsidP="00E96B00">
            <w:pPr>
              <w:jc w:val="both"/>
              <w:rPr>
                <w:sz w:val="24"/>
                <w:szCs w:val="24"/>
              </w:rPr>
            </w:pPr>
            <w:hyperlink r:id="rId10" w:history="1">
              <w:r w:rsidR="003B47B4" w:rsidRPr="0045463C">
                <w:rPr>
                  <w:rStyle w:val="a3"/>
                  <w:sz w:val="24"/>
                  <w:szCs w:val="24"/>
                </w:rPr>
                <w:t>https://vk.com/public222095621?w=wall-222095621_345</w:t>
              </w:r>
            </w:hyperlink>
            <w:r w:rsidR="003B47B4">
              <w:rPr>
                <w:sz w:val="24"/>
                <w:szCs w:val="24"/>
              </w:rPr>
              <w:t xml:space="preserve"> </w:t>
            </w:r>
          </w:p>
          <w:p w14:paraId="0B640530" w14:textId="77777777" w:rsidR="003B47B4" w:rsidRDefault="00DC110C" w:rsidP="00E96B00">
            <w:pPr>
              <w:jc w:val="both"/>
              <w:rPr>
                <w:sz w:val="24"/>
                <w:szCs w:val="24"/>
              </w:rPr>
            </w:pPr>
            <w:hyperlink r:id="rId11" w:history="1">
              <w:r w:rsidR="003B47B4" w:rsidRPr="0045463C">
                <w:rPr>
                  <w:rStyle w:val="a3"/>
                  <w:sz w:val="24"/>
                  <w:szCs w:val="24"/>
                </w:rPr>
                <w:t>https://vk.com/public222095621?w=wall-222095621_488</w:t>
              </w:r>
            </w:hyperlink>
            <w:r w:rsidR="003B47B4">
              <w:rPr>
                <w:sz w:val="24"/>
                <w:szCs w:val="24"/>
              </w:rPr>
              <w:t xml:space="preserve"> </w:t>
            </w:r>
          </w:p>
          <w:p w14:paraId="1727BB16" w14:textId="77777777" w:rsidR="00482A22" w:rsidRDefault="00E96B00" w:rsidP="00E96B00">
            <w:pPr>
              <w:jc w:val="both"/>
              <w:rPr>
                <w:sz w:val="24"/>
                <w:szCs w:val="24"/>
              </w:rPr>
            </w:pPr>
            <w:r w:rsidRPr="00E96B00">
              <w:rPr>
                <w:sz w:val="24"/>
                <w:szCs w:val="24"/>
              </w:rPr>
              <w:t>Цель встреч: обсуждение цели, задач, отбор современных форм педагогической практики "Мы идём смотреть Родину"</w:t>
            </w:r>
            <w:r>
              <w:rPr>
                <w:sz w:val="24"/>
                <w:szCs w:val="24"/>
              </w:rPr>
              <w:t xml:space="preserve">. </w:t>
            </w:r>
            <w:r w:rsidRPr="00E96B00">
              <w:rPr>
                <w:sz w:val="24"/>
                <w:szCs w:val="24"/>
              </w:rPr>
              <w:t xml:space="preserve"> </w:t>
            </w:r>
            <w:hyperlink r:id="rId12" w:history="1">
              <w:r w:rsidRPr="00E96B00">
                <w:rPr>
                  <w:rStyle w:val="a3"/>
                  <w:sz w:val="24"/>
                  <w:szCs w:val="24"/>
                </w:rPr>
                <w:t>https://vk.com/wall-212810906_999</w:t>
              </w:r>
            </w:hyperlink>
            <w:r w:rsidR="0064516F">
              <w:rPr>
                <w:sz w:val="24"/>
                <w:szCs w:val="24"/>
              </w:rPr>
              <w:t>; о</w:t>
            </w:r>
            <w:r w:rsidRPr="00E96B00">
              <w:rPr>
                <w:sz w:val="24"/>
                <w:szCs w:val="24"/>
              </w:rPr>
              <w:t xml:space="preserve">пределены тематические направления воспитательной практики и их разделы. Обсуждали постановку цели и ее ожидаемого результата. А главное - это новые формы работы с детьми, родителями и социальными партнерами. </w:t>
            </w:r>
            <w:hyperlink r:id="rId13" w:history="1">
              <w:r w:rsidRPr="00E96B00">
                <w:rPr>
                  <w:rStyle w:val="a3"/>
                  <w:sz w:val="24"/>
                  <w:szCs w:val="24"/>
                </w:rPr>
                <w:t>https://vk.com/wall-212810906_1000</w:t>
              </w:r>
            </w:hyperlink>
            <w:r w:rsidR="0064516F">
              <w:rPr>
                <w:sz w:val="24"/>
                <w:szCs w:val="24"/>
              </w:rPr>
              <w:t>; в</w:t>
            </w:r>
            <w:r w:rsidRPr="00E96B00">
              <w:rPr>
                <w:sz w:val="24"/>
                <w:szCs w:val="24"/>
              </w:rPr>
              <w:t xml:space="preserve"> ходе </w:t>
            </w:r>
            <w:r w:rsidR="0064516F">
              <w:rPr>
                <w:sz w:val="24"/>
                <w:szCs w:val="24"/>
              </w:rPr>
              <w:t xml:space="preserve">следующей </w:t>
            </w:r>
            <w:r w:rsidRPr="00E96B00">
              <w:rPr>
                <w:sz w:val="24"/>
                <w:szCs w:val="24"/>
              </w:rPr>
              <w:t>встречи обсуждались насущные вопросы патриотического воспитания детей дошкольного возраста.</w:t>
            </w:r>
            <w:r w:rsidR="0064516F">
              <w:rPr>
                <w:sz w:val="24"/>
                <w:szCs w:val="24"/>
              </w:rPr>
              <w:t xml:space="preserve"> </w:t>
            </w:r>
            <w:r w:rsidRPr="00E96B00">
              <w:rPr>
                <w:sz w:val="24"/>
                <w:szCs w:val="24"/>
              </w:rPr>
              <w:t xml:space="preserve">Коллеги из </w:t>
            </w:r>
          </w:p>
          <w:p w14:paraId="6A40FAC1" w14:textId="77777777" w:rsidR="00E96B00" w:rsidRDefault="00E96B00" w:rsidP="00E96B00">
            <w:pPr>
              <w:jc w:val="both"/>
              <w:rPr>
                <w:sz w:val="24"/>
                <w:szCs w:val="24"/>
              </w:rPr>
            </w:pPr>
            <w:r w:rsidRPr="00E96B00">
              <w:rPr>
                <w:sz w:val="24"/>
                <w:szCs w:val="24"/>
              </w:rPr>
              <w:t xml:space="preserve">региона поделились новыми формами работы по патриотическому воспитанию дошкольников, своими проблемами и успехами. </w:t>
            </w:r>
            <w:hyperlink r:id="rId14" w:history="1">
              <w:r w:rsidR="00C716DF" w:rsidRPr="00A47EF7">
                <w:rPr>
                  <w:rStyle w:val="a3"/>
                  <w:sz w:val="24"/>
                  <w:szCs w:val="24"/>
                </w:rPr>
                <w:t>https://vk.com/wall-212810906_1288</w:t>
              </w:r>
            </w:hyperlink>
            <w:r w:rsidR="00C716DF">
              <w:rPr>
                <w:sz w:val="24"/>
                <w:szCs w:val="24"/>
              </w:rPr>
              <w:t xml:space="preserve"> </w:t>
            </w:r>
            <w:r w:rsidR="0064516F">
              <w:rPr>
                <w:sz w:val="24"/>
                <w:szCs w:val="24"/>
              </w:rPr>
              <w:t xml:space="preserve">– </w:t>
            </w:r>
            <w:r w:rsidR="0064516F" w:rsidRPr="0064516F">
              <w:rPr>
                <w:color w:val="FF0000"/>
                <w:sz w:val="24"/>
                <w:szCs w:val="24"/>
              </w:rPr>
              <w:t xml:space="preserve"> </w:t>
            </w:r>
            <w:r w:rsidR="0064516F">
              <w:rPr>
                <w:sz w:val="24"/>
                <w:szCs w:val="24"/>
              </w:rPr>
              <w:t>р</w:t>
            </w:r>
            <w:r w:rsidRPr="00E96B00">
              <w:rPr>
                <w:sz w:val="24"/>
                <w:szCs w:val="24"/>
              </w:rPr>
              <w:t>абочая встреча в г. Дивногорске.</w:t>
            </w:r>
            <w:r w:rsidR="0064516F">
              <w:rPr>
                <w:sz w:val="24"/>
                <w:szCs w:val="24"/>
              </w:rPr>
              <w:t xml:space="preserve"> </w:t>
            </w:r>
            <w:r w:rsidRPr="00E96B00">
              <w:rPr>
                <w:sz w:val="24"/>
                <w:szCs w:val="24"/>
              </w:rPr>
              <w:t>Цель встречи: научно-</w:t>
            </w:r>
            <w:r w:rsidRPr="00E96B00">
              <w:rPr>
                <w:sz w:val="24"/>
                <w:szCs w:val="24"/>
              </w:rPr>
              <w:lastRenderedPageBreak/>
              <w:t>методическое сопровождение ценностно-ориентированной практики по воспитанию "Мы идем смотреть Родину..." в Региональный атлас образовательных практик-2025.</w:t>
            </w:r>
            <w:r w:rsidR="0064516F">
              <w:rPr>
                <w:sz w:val="24"/>
                <w:szCs w:val="24"/>
              </w:rPr>
              <w:t xml:space="preserve"> </w:t>
            </w:r>
            <w:hyperlink r:id="rId15" w:history="1">
              <w:r w:rsidRPr="00E96B00">
                <w:rPr>
                  <w:rStyle w:val="a3"/>
                  <w:sz w:val="24"/>
                  <w:szCs w:val="24"/>
                </w:rPr>
                <w:t>https://vk.com/wall-212810906_1331</w:t>
              </w:r>
            </w:hyperlink>
            <w:r w:rsidRPr="00E96B00">
              <w:rPr>
                <w:sz w:val="24"/>
                <w:szCs w:val="24"/>
              </w:rPr>
              <w:t xml:space="preserve"> </w:t>
            </w:r>
          </w:p>
          <w:p w14:paraId="59E0AE0E" w14:textId="77777777" w:rsidR="005033FF" w:rsidRDefault="00F355C2" w:rsidP="00F820B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E2024">
              <w:rPr>
                <w:color w:val="000000" w:themeColor="text1"/>
                <w:sz w:val="24"/>
                <w:szCs w:val="24"/>
              </w:rPr>
              <w:t xml:space="preserve">Данная практика реализуется по </w:t>
            </w:r>
            <w:r w:rsidR="00860A9D">
              <w:rPr>
                <w:color w:val="000000" w:themeColor="text1"/>
                <w:sz w:val="24"/>
                <w:szCs w:val="24"/>
              </w:rPr>
              <w:t>четырем</w:t>
            </w:r>
            <w:r w:rsidRPr="000E2024">
              <w:rPr>
                <w:color w:val="000000" w:themeColor="text1"/>
                <w:sz w:val="24"/>
                <w:szCs w:val="24"/>
              </w:rPr>
              <w:t xml:space="preserve"> направлениям поэтапно, начиная с младшего дошкольного возраста  до подготовительной группы. </w:t>
            </w:r>
          </w:p>
          <w:p w14:paraId="1B82372A" w14:textId="77777777" w:rsidR="00F355C2" w:rsidRPr="000E2024" w:rsidRDefault="00F355C2" w:rsidP="00F820B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E2024">
              <w:rPr>
                <w:color w:val="000000" w:themeColor="text1"/>
                <w:sz w:val="24"/>
                <w:szCs w:val="24"/>
              </w:rPr>
              <w:t>Итак, опишем основные направления работы нашей практики:</w:t>
            </w:r>
          </w:p>
          <w:p w14:paraId="6D8B0532" w14:textId="77777777" w:rsidR="00EB208F" w:rsidRPr="00EB208F" w:rsidRDefault="00D355A7" w:rsidP="00EB208F">
            <w:pPr>
              <w:pStyle w:val="ad"/>
              <w:numPr>
                <w:ilvl w:val="0"/>
                <w:numId w:val="15"/>
              </w:numPr>
              <w:shd w:val="clear" w:color="auto" w:fill="FFFFFF"/>
              <w:tabs>
                <w:tab w:val="num" w:pos="410"/>
                <w:tab w:val="left" w:pos="836"/>
              </w:tabs>
              <w:spacing w:after="0" w:line="240" w:lineRule="auto"/>
              <w:ind w:left="127" w:firstLine="0"/>
              <w:jc w:val="both"/>
              <w:rPr>
                <w:rFonts w:ascii="Times New Roman" w:hAnsi="Times New Roman"/>
                <w:color w:val="2C2D2E"/>
                <w:sz w:val="24"/>
                <w:szCs w:val="24"/>
              </w:rPr>
            </w:pPr>
            <w:r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Культура и быт Енисейской Сибири</w:t>
            </w:r>
            <w:r w:rsidR="00F355C2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(Проект — «Дети одной реки»</w:t>
            </w:r>
            <w:r w:rsidR="00FE725E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др.</w:t>
            </w:r>
            <w:r w:rsidR="00F355C2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</w:t>
            </w:r>
          </w:p>
          <w:p w14:paraId="09533F2F" w14:textId="77777777" w:rsidR="00EB208F" w:rsidRPr="00EB208F" w:rsidRDefault="00F355C2" w:rsidP="00EB208F">
            <w:pPr>
              <w:pStyle w:val="ad"/>
              <w:numPr>
                <w:ilvl w:val="0"/>
                <w:numId w:val="15"/>
              </w:numPr>
              <w:shd w:val="clear" w:color="auto" w:fill="FFFFFF"/>
              <w:tabs>
                <w:tab w:val="num" w:pos="410"/>
                <w:tab w:val="left" w:pos="836"/>
              </w:tabs>
              <w:spacing w:after="0" w:line="240" w:lineRule="auto"/>
              <w:ind w:left="127" w:firstLine="0"/>
              <w:jc w:val="both"/>
              <w:rPr>
                <w:rFonts w:ascii="Times New Roman" w:hAnsi="Times New Roman"/>
                <w:color w:val="2C2D2E"/>
                <w:sz w:val="24"/>
                <w:szCs w:val="24"/>
              </w:rPr>
            </w:pPr>
            <w:r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История </w:t>
            </w:r>
            <w:r w:rsidR="00D355A7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России</w:t>
            </w:r>
            <w:r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(Проекты — «Защитники земли русской», «Александр Невский», «Илья </w:t>
            </w:r>
            <w:r w:rsidR="007A48F1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уромец» и др.).</w:t>
            </w:r>
          </w:p>
          <w:p w14:paraId="59ABB6D4" w14:textId="77777777" w:rsidR="00EB208F" w:rsidRPr="00D7252A" w:rsidRDefault="003B7E0D" w:rsidP="00EB208F">
            <w:pPr>
              <w:pStyle w:val="ad"/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410"/>
                <w:tab w:val="left" w:pos="836"/>
              </w:tabs>
              <w:spacing w:after="0" w:line="240" w:lineRule="auto"/>
              <w:ind w:left="127" w:firstLine="0"/>
              <w:jc w:val="both"/>
              <w:rPr>
                <w:rFonts w:ascii="Times New Roman" w:hAnsi="Times New Roman"/>
                <w:color w:val="2C2D2E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EB208F" w:rsidRPr="00EB20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еликая Отечественная война в истории народа России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725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(Проекты «Спасибо деду за Победу», «</w:t>
            </w:r>
            <w:r w:rsidR="00D725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725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ойна 1941-1945 г.г. в истории Енисейской Сибири»</w:t>
            </w:r>
            <w:r w:rsidR="00D725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др.</w:t>
            </w:r>
            <w:r w:rsidRPr="00D725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</w:t>
            </w:r>
          </w:p>
          <w:p w14:paraId="2B91CB2B" w14:textId="77777777" w:rsidR="00EB208F" w:rsidRDefault="00F91A04" w:rsidP="00ED634D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left" w:pos="0"/>
                <w:tab w:val="left" w:pos="410"/>
              </w:tabs>
              <w:overflowPunct/>
              <w:autoSpaceDE/>
              <w:autoSpaceDN/>
              <w:adjustRightInd/>
              <w:ind w:left="0" w:firstLine="127"/>
              <w:textAlignment w:val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Музейная педагогика – работа музейной комнаты</w:t>
            </w:r>
            <w:r w:rsidR="00EB208F" w:rsidRPr="00EB208F">
              <w:rPr>
                <w:color w:val="000000" w:themeColor="text1"/>
                <w:sz w:val="24"/>
                <w:szCs w:val="24"/>
              </w:rPr>
              <w:t xml:space="preserve"> «Енисейская Сибирь» (основные направления: гер</w:t>
            </w:r>
            <w:r w:rsidR="00EB208F">
              <w:rPr>
                <w:color w:val="000000" w:themeColor="text1"/>
                <w:sz w:val="24"/>
                <w:szCs w:val="24"/>
              </w:rPr>
              <w:t>бы</w:t>
            </w:r>
            <w:r w:rsidR="00EB208F" w:rsidRPr="00EB208F">
              <w:rPr>
                <w:color w:val="000000" w:themeColor="text1"/>
                <w:sz w:val="24"/>
                <w:szCs w:val="24"/>
              </w:rPr>
              <w:t xml:space="preserve"> Енисейской Сибири, фольклор, лучшие люди Енисейской Сибири, источники силы Енисейской Сибири (гидроэнергетика, экскурсии «Между сопок и скал клыкастых», православие), Великая Отечественная война в истории Енисейской Сибири</w:t>
            </w:r>
            <w:r w:rsidR="003B7E0D">
              <w:rPr>
                <w:color w:val="000000" w:themeColor="text1"/>
                <w:sz w:val="24"/>
                <w:szCs w:val="24"/>
              </w:rPr>
              <w:t xml:space="preserve"> и др.</w:t>
            </w:r>
            <w:r w:rsidR="00EB208F" w:rsidRPr="00EB208F">
              <w:rPr>
                <w:color w:val="000000" w:themeColor="text1"/>
                <w:sz w:val="24"/>
                <w:szCs w:val="24"/>
              </w:rPr>
              <w:t>). </w:t>
            </w:r>
            <w:hyperlink r:id="rId16" w:history="1">
              <w:r w:rsidR="00720336" w:rsidRPr="00452340">
                <w:rPr>
                  <w:rStyle w:val="a3"/>
                  <w:sz w:val="24"/>
                  <w:szCs w:val="24"/>
                </w:rPr>
                <w:t>https://ds-10alenkijcvetochek-divnogorsk-r04.gosweb.gosuslugi.ru/muzey-dou/</w:t>
              </w:r>
            </w:hyperlink>
          </w:p>
          <w:p w14:paraId="132BF688" w14:textId="77777777" w:rsidR="00720336" w:rsidRDefault="00720336" w:rsidP="00720336">
            <w:pPr>
              <w:shd w:val="clear" w:color="auto" w:fill="FFFFFF"/>
              <w:tabs>
                <w:tab w:val="left" w:pos="836"/>
              </w:tabs>
              <w:overflowPunct/>
              <w:autoSpaceDE/>
              <w:autoSpaceDN/>
              <w:adjustRightInd/>
              <w:ind w:left="720"/>
              <w:textAlignment w:val="auto"/>
              <w:rPr>
                <w:color w:val="000000" w:themeColor="text1"/>
                <w:sz w:val="24"/>
                <w:szCs w:val="24"/>
              </w:rPr>
            </w:pPr>
          </w:p>
          <w:p w14:paraId="189D84F1" w14:textId="77777777" w:rsidR="006226FD" w:rsidRPr="000E2024" w:rsidRDefault="0064516F" w:rsidP="00F820B5">
            <w:pPr>
              <w:shd w:val="clear" w:color="auto" w:fill="FFFFFF"/>
              <w:overflowPunct/>
              <w:autoSpaceDE/>
              <w:autoSpaceDN/>
              <w:adjustRightInd/>
              <w:ind w:left="1440" w:hanging="1455"/>
              <w:jc w:val="center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E2024">
              <w:rPr>
                <w:color w:val="000000" w:themeColor="text1"/>
                <w:sz w:val="24"/>
                <w:szCs w:val="24"/>
              </w:rPr>
              <w:object w:dxaOrig="4320" w:dyaOrig="4320" w14:anchorId="203DFA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2.5pt;height:358.5pt" o:ole="">
                  <v:imagedata r:id="rId17" o:title=""/>
                </v:shape>
                <o:OLEObject Type="Embed" ProgID="FoxitReader.Document" ShapeID="_x0000_i1025" DrawAspect="Content" ObjectID="_1799757736" r:id="rId18"/>
              </w:object>
            </w:r>
          </w:p>
          <w:p w14:paraId="6E01DA9A" w14:textId="77777777" w:rsidR="0004032B" w:rsidRPr="000E2024" w:rsidRDefault="0004032B" w:rsidP="00F820B5">
            <w:pPr>
              <w:shd w:val="clear" w:color="auto" w:fill="FFFFFF"/>
              <w:overflowPunct/>
              <w:autoSpaceDE/>
              <w:autoSpaceDN/>
              <w:adjustRightInd/>
              <w:ind w:left="1440" w:hanging="1417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E202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этап</w:t>
            </w:r>
            <w:r w:rsidR="00F93EC8"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(организационный)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582C49F8" w14:textId="77777777" w:rsidR="00310585" w:rsidRDefault="00310585" w:rsidP="00310585">
            <w:pPr>
              <w:pStyle w:val="a9"/>
              <w:numPr>
                <w:ilvl w:val="0"/>
                <w:numId w:val="18"/>
              </w:numPr>
              <w:tabs>
                <w:tab w:val="left" w:pos="269"/>
              </w:tabs>
              <w:ind w:left="0" w:right="127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Принятие управленческих решений: </w:t>
            </w:r>
          </w:p>
          <w:p w14:paraId="361E8B08" w14:textId="77777777" w:rsidR="00310585" w:rsidRDefault="00310585" w:rsidP="00310585">
            <w:pPr>
              <w:pStyle w:val="a9"/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администрации детского сада необходимо отработать локальные акты в части системы оплаты труда (по стимулирующим выплатам педагогическим работникам) с целью повышения мотивации педагогов к новому виду деятельности;</w:t>
            </w:r>
          </w:p>
          <w:p w14:paraId="4CC886E0" w14:textId="77777777" w:rsidR="00310585" w:rsidRPr="0018326E" w:rsidRDefault="00310585" w:rsidP="00310585">
            <w:pPr>
              <w:pStyle w:val="a9"/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организовать прохождение курсов повышения квалификации </w:t>
            </w:r>
            <w:r w:rsidRPr="0018326E">
              <w:rPr>
                <w:rFonts w:ascii="Times New Roman" w:hAnsi="Times New Roman"/>
                <w:sz w:val="24"/>
                <w:szCs w:val="24"/>
              </w:rPr>
              <w:t>педагогами по теме практики.</w:t>
            </w:r>
          </w:p>
          <w:p w14:paraId="43EB1877" w14:textId="77777777" w:rsidR="0004032B" w:rsidRPr="00310585" w:rsidRDefault="00310585" w:rsidP="003105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Объединение педагогов в творческие группы по направлениям 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 xml:space="preserve">работы 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>практики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t xml:space="preserve"> (группы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>: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t xml:space="preserve"> «Патрио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 xml:space="preserve">т»; 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t>музей «Енисейская Сибирь»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>;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t xml:space="preserve"> группа по художественному творчеству «Аленький цветочек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>»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t xml:space="preserve"> – организация конкурсов, </w:t>
            </w:r>
            <w:r w:rsidR="003B7E0D" w:rsidRPr="00310585">
              <w:rPr>
                <w:color w:val="000000" w:themeColor="text1"/>
                <w:sz w:val="24"/>
                <w:szCs w:val="24"/>
              </w:rPr>
              <w:lastRenderedPageBreak/>
              <w:t>выставок, оформление помещений)</w:t>
            </w:r>
            <w:r w:rsidR="00802C04" w:rsidRPr="00310585">
              <w:rPr>
                <w:color w:val="000000" w:themeColor="text1"/>
                <w:sz w:val="24"/>
                <w:szCs w:val="24"/>
              </w:rPr>
              <w:t>;</w:t>
            </w:r>
          </w:p>
          <w:p w14:paraId="2D1665F2" w14:textId="77777777" w:rsidR="0004032B" w:rsidRPr="00310585" w:rsidRDefault="00310585" w:rsidP="003105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>Анализ опыта работы педагогического сообщества дошкольного образования и выбор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способов</w:t>
            </w:r>
            <w:r w:rsidR="00ED1190" w:rsidRPr="00310585">
              <w:rPr>
                <w:color w:val="000000" w:themeColor="text1"/>
                <w:sz w:val="24"/>
                <w:szCs w:val="24"/>
              </w:rPr>
              <w:t>, форм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работы и подготовка методического материала по направлениям реализации практики;</w:t>
            </w:r>
          </w:p>
          <w:p w14:paraId="4F51D126" w14:textId="77777777" w:rsidR="0004032B" w:rsidRPr="00310585" w:rsidRDefault="00310585" w:rsidP="003105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Отработка 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 xml:space="preserve"> творческими группами 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единого плана мероприятий по </w:t>
            </w:r>
            <w:r w:rsidR="00ED1190" w:rsidRPr="00310585">
              <w:rPr>
                <w:color w:val="000000" w:themeColor="text1"/>
                <w:sz w:val="24"/>
                <w:szCs w:val="24"/>
              </w:rPr>
              <w:t xml:space="preserve">всем 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>направлениям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 xml:space="preserve"> реализации практики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>;</w:t>
            </w:r>
          </w:p>
          <w:p w14:paraId="10D18FA6" w14:textId="77777777" w:rsidR="0004032B" w:rsidRPr="00310585" w:rsidRDefault="00310585" w:rsidP="003105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>Организация взаимодействия с социальными партнерами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 xml:space="preserve">города и края </w:t>
            </w:r>
            <w:r w:rsidR="00D7252A" w:rsidRPr="00823878">
              <w:rPr>
                <w:color w:val="000000" w:themeColor="text1"/>
                <w:sz w:val="24"/>
                <w:szCs w:val="24"/>
              </w:rPr>
              <w:t>АНО «Центр патриотического воспитания детей и молодёжи «МИР»</w:t>
            </w:r>
            <w:r w:rsidR="00E267ED" w:rsidRPr="00823878">
              <w:rPr>
                <w:color w:val="000000" w:themeColor="text1"/>
                <w:sz w:val="24"/>
                <w:szCs w:val="24"/>
              </w:rPr>
              <w:t>», АНО</w:t>
            </w:r>
            <w:r w:rsidR="00D7252A" w:rsidRPr="00823878">
              <w:rPr>
                <w:color w:val="000000" w:themeColor="text1"/>
                <w:sz w:val="24"/>
                <w:szCs w:val="24"/>
              </w:rPr>
              <w:t xml:space="preserve"> «Духовно-просветительский центр «Наследие», 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>музеи города,</w:t>
            </w:r>
            <w:r w:rsidR="007E3957" w:rsidRPr="00310585">
              <w:rPr>
                <w:color w:val="000000" w:themeColor="text1"/>
                <w:sz w:val="24"/>
                <w:szCs w:val="24"/>
              </w:rPr>
              <w:t xml:space="preserve"> библиотеки,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детские сады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>, школы)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для проведения совместных мероприятий</w:t>
            </w:r>
            <w:r w:rsidR="00ED1190" w:rsidRPr="00310585">
              <w:rPr>
                <w:color w:val="000000" w:themeColor="text1"/>
                <w:sz w:val="24"/>
                <w:szCs w:val="24"/>
              </w:rPr>
              <w:t>. З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>аключение договоров о сотрудничестве;</w:t>
            </w:r>
          </w:p>
          <w:p w14:paraId="52809BE9" w14:textId="77777777" w:rsidR="0004032B" w:rsidRPr="00310585" w:rsidRDefault="00310585" w:rsidP="003105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Включение родительской общественности в работу путем проведения ряда семинаров и мастер-классов по </w:t>
            </w:r>
            <w:r w:rsidR="00D7252A" w:rsidRPr="00310585">
              <w:rPr>
                <w:color w:val="000000" w:themeColor="text1"/>
                <w:sz w:val="24"/>
                <w:szCs w:val="24"/>
              </w:rPr>
              <w:t>творческой исследовательской проектной</w:t>
            </w:r>
            <w:r w:rsidR="0004032B" w:rsidRPr="00310585">
              <w:rPr>
                <w:color w:val="000000" w:themeColor="text1"/>
                <w:sz w:val="24"/>
                <w:szCs w:val="24"/>
              </w:rPr>
              <w:t xml:space="preserve"> деятельности и проведению совместных мероприятий.</w:t>
            </w:r>
          </w:p>
          <w:p w14:paraId="2AEA13DC" w14:textId="77777777" w:rsidR="0004032B" w:rsidRPr="000E2024" w:rsidRDefault="0004032B" w:rsidP="00F820B5">
            <w:pPr>
              <w:shd w:val="clear" w:color="auto" w:fill="FFFFFF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E202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этап</w:t>
            </w:r>
            <w:r w:rsidR="00F93EC8"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(реализация - м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ладшая группа</w:t>
            </w:r>
            <w:r w:rsidR="00F93EC8" w:rsidRPr="000E2024"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108AD12" w14:textId="77777777" w:rsidR="00F93EC8" w:rsidRPr="000E2024" w:rsidRDefault="0004032B" w:rsidP="00F820B5">
            <w:pPr>
              <w:pStyle w:val="ad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этом этапе ставится 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решение 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ряд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задач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направлению практики </w:t>
            </w:r>
            <w:r w:rsidR="00FE725E" w:rsidRPr="00F10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 w:rsidR="0006255A" w:rsidRPr="00F10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</w:t>
            </w:r>
            <w:r w:rsidR="00FE725E" w:rsidRPr="00F10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ультура и быт Енисейской Сибири»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4E476AF" w14:textId="77777777" w:rsidR="00F93EC8" w:rsidRPr="000E2024" w:rsidRDefault="00F93EC8" w:rsidP="00F820B5">
            <w:pPr>
              <w:pStyle w:val="ad"/>
              <w:numPr>
                <w:ilvl w:val="0"/>
                <w:numId w:val="13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04032B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знакомлени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04032B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миром природы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ближайшего окружения (на прогулочном участке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растения</w:t>
            </w:r>
            <w:r w:rsidR="0006255A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явления</w:t>
            </w:r>
            <w:r w:rsidR="0006255A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природы;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приусадебном участке 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детского сада 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совместная работа с воспитателями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закрепленных за группой 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грядках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где выращиваются овощные культуры с простым строением растений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). </w:t>
            </w:r>
            <w:hyperlink r:id="rId19" w:history="1">
              <w:r w:rsidR="00C716DF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https://vk.com/wall-212810906_1247</w:t>
              </w:r>
            </w:hyperlink>
            <w:r w:rsidR="00C71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BAA0E2F" w14:textId="77777777" w:rsidR="00F93EC8" w:rsidRPr="000E2024" w:rsidRDefault="00F93EC8" w:rsidP="00F820B5">
            <w:pPr>
              <w:pStyle w:val="ad"/>
              <w:numPr>
                <w:ilvl w:val="0"/>
                <w:numId w:val="13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4032B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оспитани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1042C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перв</w:t>
            </w:r>
            <w:r w:rsidR="00331B77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ичных представлений о малой родине, напоминании детям названия города, в котором они живут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; в дни праздников 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необходимо 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обращать внимание на украшение детского сада, города и т.д.</w:t>
            </w:r>
            <w:r w:rsidR="009457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0" w:history="1">
              <w:r w:rsidR="0094578C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https://vk.com/wall-212810906_267</w:t>
              </w:r>
            </w:hyperlink>
            <w:r w:rsidR="009457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5EF0F98" w14:textId="77777777" w:rsidR="0004032B" w:rsidRPr="000E2024" w:rsidRDefault="007E3957" w:rsidP="00F820B5">
            <w:pPr>
              <w:pStyle w:val="ad"/>
              <w:numPr>
                <w:ilvl w:val="0"/>
                <w:numId w:val="13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38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Огромное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внимание уделяется 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народному творчеству: чтение русских народных сказок, потешек, прибауток, разыгрывание кукольных театров (пальчиковых, настольных, би-ба-</w:t>
            </w:r>
            <w:proofErr w:type="spellStart"/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</w:t>
            </w:r>
            <w:proofErr w:type="spellEnd"/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ростовых, в том числе и нетрадиционных – на пластиковых ложках, тарелочках, изображений на шпажках и палоч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ках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мороженого и др.).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Эти занятия организованы не только на непосредственно </w:t>
            </w:r>
            <w:r w:rsidR="00802C0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образовательной деятельности, но и в свободной самостоятельной детской деятельности. Причем инсценировки интересно проводить не только в групповой комнате и музыкальном зале, но и в теплое время года на улице. Дети с большим интересом смотрят спектакли на прогулочном участке, устраиваем</w:t>
            </w:r>
            <w:r w:rsidR="00FE725E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ые</w:t>
            </w:r>
            <w:r w:rsidR="00F93EC8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педагогами и детьми старшего возраста.</w:t>
            </w:r>
            <w:r w:rsidR="00C71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" w:history="1">
              <w:r w:rsidR="00C716DF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https://vk.com/wall-212810906_1242</w:t>
              </w:r>
            </w:hyperlink>
            <w:r w:rsidR="00C716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F36110F" w14:textId="77777777" w:rsidR="00FE725E" w:rsidRPr="000E2024" w:rsidRDefault="00FE725E" w:rsidP="00F820B5">
            <w:pPr>
              <w:shd w:val="clear" w:color="auto" w:fill="FFFFFF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E202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="00C372D5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0E2024">
              <w:rPr>
                <w:b/>
                <w:bCs/>
                <w:color w:val="000000" w:themeColor="text1"/>
                <w:sz w:val="24"/>
                <w:szCs w:val="24"/>
              </w:rPr>
              <w:t xml:space="preserve"> этап (реализация - средняя группа).</w:t>
            </w:r>
          </w:p>
          <w:p w14:paraId="58395A4B" w14:textId="77777777" w:rsidR="00F10DCB" w:rsidRDefault="00FE725E" w:rsidP="00F10DC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0E2024">
              <w:rPr>
                <w:color w:val="000000" w:themeColor="text1"/>
                <w:sz w:val="24"/>
                <w:szCs w:val="24"/>
              </w:rPr>
              <w:t>Начиная со средней группы</w:t>
            </w:r>
            <w:r w:rsidR="00F820B5" w:rsidRPr="000E2024">
              <w:rPr>
                <w:color w:val="000000" w:themeColor="text1"/>
                <w:sz w:val="24"/>
                <w:szCs w:val="24"/>
              </w:rPr>
              <w:t>,</w:t>
            </w:r>
            <w:r w:rsidRPr="000E2024">
              <w:rPr>
                <w:color w:val="000000" w:themeColor="text1"/>
                <w:sz w:val="24"/>
                <w:szCs w:val="24"/>
              </w:rPr>
              <w:t xml:space="preserve"> работа по п</w:t>
            </w:r>
            <w:r w:rsidR="00F820B5" w:rsidRPr="000E2024">
              <w:rPr>
                <w:color w:val="000000" w:themeColor="text1"/>
                <w:sz w:val="24"/>
                <w:szCs w:val="24"/>
              </w:rPr>
              <w:t>рактике значительно усложняется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>:</w:t>
            </w:r>
            <w:r w:rsidR="00F820B5" w:rsidRPr="000E202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B49D42D" w14:textId="77777777" w:rsidR="00EF520F" w:rsidRPr="00EF520F" w:rsidRDefault="00E27874" w:rsidP="00F10DC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EF520F">
              <w:rPr>
                <w:color w:val="000000" w:themeColor="text1"/>
                <w:sz w:val="24"/>
                <w:szCs w:val="24"/>
              </w:rPr>
              <w:t xml:space="preserve">Также реализуется направление </w:t>
            </w:r>
            <w:r w:rsidRPr="00F10DCB">
              <w:rPr>
                <w:b/>
                <w:color w:val="000000" w:themeColor="text1"/>
                <w:sz w:val="24"/>
                <w:szCs w:val="24"/>
              </w:rPr>
              <w:t>«Культура и быт Енисейской Сибири».</w:t>
            </w:r>
            <w:r w:rsidRPr="00EF520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4A5D8F86" w14:textId="77777777" w:rsidR="00E27874" w:rsidRPr="00EF520F" w:rsidRDefault="00802C04" w:rsidP="00F10DCB">
            <w:pPr>
              <w:pStyle w:val="ad"/>
              <w:numPr>
                <w:ilvl w:val="0"/>
                <w:numId w:val="17"/>
              </w:numPr>
              <w:shd w:val="clear" w:color="auto" w:fill="FFFFFF"/>
              <w:tabs>
                <w:tab w:val="left" w:pos="269"/>
              </w:tabs>
              <w:spacing w:after="0"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="00E27874" w:rsidRPr="00EF52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аздвигается пространство по ознакомлению с миром природы. Все также активно используются объекты живой и неживой природы на групповом прогулочном участке, огороде на приусадебном участке, но в то же время организуется работа в «Птичьей столовой»,</w:t>
            </w:r>
            <w:r w:rsidR="009457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27874" w:rsidRPr="00EF52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" w:history="1">
              <w:r w:rsidR="0094578C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https://vk.com/wall-212810906_1529</w:t>
              </w:r>
            </w:hyperlink>
            <w:r w:rsidR="009457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="00E27874" w:rsidRPr="00EF52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где дети осуществляют планомерную работу вместе с педагогами по </w:t>
            </w:r>
            <w:r w:rsidR="00E27874" w:rsidRPr="00F10D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подкормке птиц 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работа</w:t>
            </w:r>
            <w:r w:rsidR="00E27874" w:rsidRPr="00F10D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</w:t>
            </w:r>
            <w:r w:rsidR="00E27874" w:rsidRPr="00F10D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«Метеостанци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="00E27874" w:rsidRPr="00F10D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на которой находится оборудование по изучению климата. Дети с большим интересом осваивают новое образовательное пространство детского сада. Необходимо отметить, что когда мы говорим о расширении образовательного пространства в детском саду – это не только новые социальные партнерские связи, а это, прежде всего, новые образовательные </w:t>
            </w:r>
            <w:r w:rsidR="00E27874" w:rsidRPr="00F10D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возможности – новые современные образовательные технологии и оборудование</w:t>
            </w:r>
            <w:r w:rsidR="00E27874" w:rsidRPr="00EF520F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257E4F8" w14:textId="77777777" w:rsidR="007D00CA" w:rsidRPr="000E2024" w:rsidRDefault="007D00CA" w:rsidP="004F148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0E2024">
              <w:rPr>
                <w:color w:val="000000" w:themeColor="text1"/>
                <w:sz w:val="24"/>
                <w:szCs w:val="24"/>
              </w:rPr>
              <w:t xml:space="preserve">2. В это же время вводятся детско-взрослые проекты 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Л.Свирской </w:t>
            </w:r>
            <w:r w:rsidRPr="000E2024">
              <w:rPr>
                <w:color w:val="000000" w:themeColor="text1"/>
                <w:sz w:val="24"/>
                <w:szCs w:val="24"/>
              </w:rPr>
              <w:t xml:space="preserve">по ознакомлению с окружающим миром, в том числе с географией родного края, знакомством с некоторыми народностями, населяющими Сибирь, с их бытом и культурой. В основном, это 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беседы, </w:t>
            </w:r>
            <w:r w:rsidRPr="000E2024">
              <w:rPr>
                <w:color w:val="000000" w:themeColor="text1"/>
                <w:sz w:val="24"/>
                <w:szCs w:val="24"/>
              </w:rPr>
              <w:t>рассматривание иллюстраций, презентаций, фильмов и общение по теме проекта, а также изготовление поделок, рисунков.</w:t>
            </w:r>
            <w:r w:rsidR="002D1F01" w:rsidRPr="000E2024">
              <w:rPr>
                <w:color w:val="000000" w:themeColor="text1"/>
                <w:sz w:val="24"/>
                <w:szCs w:val="24"/>
              </w:rPr>
              <w:t xml:space="preserve"> </w:t>
            </w:r>
            <w:r w:rsidR="00C372D5">
              <w:rPr>
                <w:color w:val="000000" w:themeColor="text1"/>
                <w:sz w:val="24"/>
                <w:szCs w:val="24"/>
              </w:rPr>
              <w:t xml:space="preserve">Педагогами активно используются элементы программы </w:t>
            </w:r>
            <w:proofErr w:type="spellStart"/>
            <w:r w:rsidR="00C372D5">
              <w:rPr>
                <w:color w:val="000000" w:themeColor="text1"/>
                <w:sz w:val="24"/>
                <w:szCs w:val="24"/>
              </w:rPr>
              <w:t>О.Л.Кназевой</w:t>
            </w:r>
            <w:proofErr w:type="spellEnd"/>
            <w:r w:rsidR="00C372D5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C372D5">
              <w:rPr>
                <w:color w:val="000000" w:themeColor="text1"/>
                <w:sz w:val="24"/>
                <w:szCs w:val="24"/>
              </w:rPr>
              <w:t>М.Д.Маханевой</w:t>
            </w:r>
            <w:proofErr w:type="spellEnd"/>
            <w:r w:rsidR="00C372D5">
              <w:rPr>
                <w:color w:val="000000" w:themeColor="text1"/>
                <w:sz w:val="24"/>
                <w:szCs w:val="24"/>
              </w:rPr>
              <w:t xml:space="preserve"> «Приобщение детей к истокам русской народной культуры», активно используются беседы, экспериментирование и т.д. </w:t>
            </w:r>
          </w:p>
          <w:p w14:paraId="00F7B70B" w14:textId="77777777" w:rsidR="00E27874" w:rsidRPr="000E2024" w:rsidRDefault="00955C4D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</w:t>
            </w:r>
            <w:r w:rsidR="00802C04">
              <w:rPr>
                <w:color w:val="000000" w:themeColor="text1"/>
                <w:sz w:val="24"/>
                <w:szCs w:val="24"/>
              </w:rPr>
              <w:t>В средней группе под</w:t>
            </w:r>
            <w:r w:rsidR="007D00CA" w:rsidRPr="000E2024">
              <w:rPr>
                <w:color w:val="000000" w:themeColor="text1"/>
                <w:sz w:val="24"/>
                <w:szCs w:val="24"/>
              </w:rPr>
              <w:t xml:space="preserve">ключается второй блок </w:t>
            </w:r>
            <w:r w:rsidR="007D00CA" w:rsidRPr="00F10DCB">
              <w:rPr>
                <w:b/>
                <w:color w:val="000000" w:themeColor="text1"/>
                <w:sz w:val="24"/>
                <w:szCs w:val="24"/>
              </w:rPr>
              <w:t>«История России»</w:t>
            </w:r>
            <w:r w:rsidR="00C372D5" w:rsidRPr="00C372D5">
              <w:rPr>
                <w:color w:val="000000" w:themeColor="text1"/>
                <w:sz w:val="24"/>
                <w:szCs w:val="24"/>
              </w:rPr>
              <w:t xml:space="preserve"> (</w:t>
            </w:r>
            <w:r w:rsidR="00C372D5">
              <w:rPr>
                <w:color w:val="000000" w:themeColor="text1"/>
                <w:sz w:val="24"/>
                <w:szCs w:val="24"/>
              </w:rPr>
              <w:t>смотреть схему выше по тематическим направлениям п</w:t>
            </w:r>
            <w:r w:rsidR="00802C04">
              <w:rPr>
                <w:color w:val="000000" w:themeColor="text1"/>
                <w:sz w:val="24"/>
                <w:szCs w:val="24"/>
              </w:rPr>
              <w:t>ра</w:t>
            </w:r>
            <w:r w:rsidR="00C372D5">
              <w:rPr>
                <w:color w:val="000000" w:themeColor="text1"/>
                <w:sz w:val="24"/>
                <w:szCs w:val="24"/>
              </w:rPr>
              <w:t>ктики)</w:t>
            </w:r>
            <w:r w:rsidR="007D00CA" w:rsidRPr="000E2024">
              <w:rPr>
                <w:color w:val="000000" w:themeColor="text1"/>
                <w:sz w:val="24"/>
                <w:szCs w:val="24"/>
              </w:rPr>
              <w:t xml:space="preserve">. Вместе с педагогами и родителями дети посещают памятники </w:t>
            </w:r>
            <w:proofErr w:type="gramStart"/>
            <w:r w:rsidR="007D00CA" w:rsidRPr="000E2024">
              <w:rPr>
                <w:color w:val="000000" w:themeColor="text1"/>
                <w:sz w:val="24"/>
                <w:szCs w:val="24"/>
              </w:rPr>
              <w:t>города  -</w:t>
            </w:r>
            <w:proofErr w:type="gramEnd"/>
            <w:r w:rsidR="007D00CA" w:rsidRPr="000E2024">
              <w:rPr>
                <w:color w:val="000000" w:themeColor="text1"/>
                <w:sz w:val="24"/>
                <w:szCs w:val="24"/>
              </w:rPr>
              <w:t xml:space="preserve"> мемориальны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>е</w:t>
            </w:r>
            <w:r w:rsidR="007D00CA" w:rsidRPr="000E2024">
              <w:rPr>
                <w:color w:val="000000" w:themeColor="text1"/>
                <w:sz w:val="24"/>
                <w:szCs w:val="24"/>
              </w:rPr>
              <w:t xml:space="preserve"> комплекс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>ы</w:t>
            </w:r>
            <w:r w:rsidR="007D00CA" w:rsidRPr="000E2024">
              <w:rPr>
                <w:color w:val="000000" w:themeColor="text1"/>
                <w:sz w:val="24"/>
                <w:szCs w:val="24"/>
              </w:rPr>
              <w:t xml:space="preserve"> «</w:t>
            </w:r>
            <w:r w:rsidR="002D1F01" w:rsidRPr="000E2024">
              <w:rPr>
                <w:color w:val="000000" w:themeColor="text1"/>
                <w:sz w:val="24"/>
                <w:szCs w:val="24"/>
              </w:rPr>
              <w:t>Памятник Победы</w:t>
            </w:r>
            <w:r w:rsidR="007D00CA" w:rsidRPr="000E2024">
              <w:rPr>
                <w:color w:val="000000" w:themeColor="text1"/>
                <w:sz w:val="24"/>
                <w:szCs w:val="24"/>
              </w:rPr>
              <w:t>», «Памятник Бочкину»</w:t>
            </w:r>
            <w:r w:rsidR="00C372D5">
              <w:rPr>
                <w:color w:val="000000" w:themeColor="text1"/>
                <w:sz w:val="24"/>
                <w:szCs w:val="24"/>
              </w:rPr>
              <w:t>, «Палатка гидростроителям» и др.</w:t>
            </w:r>
            <w:r>
              <w:rPr>
                <w:color w:val="000000" w:themeColor="text1"/>
                <w:sz w:val="24"/>
                <w:szCs w:val="24"/>
              </w:rPr>
              <w:t>, а также изучают столицу нашей Родины и некоторые города страны.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3" w:history="1">
              <w:r w:rsidR="00A557B9" w:rsidRPr="00A47EF7">
                <w:rPr>
                  <w:rStyle w:val="a3"/>
                  <w:sz w:val="24"/>
                  <w:szCs w:val="24"/>
                </w:rPr>
                <w:t>https://vk.com/wall-212810906_267</w:t>
              </w:r>
            </w:hyperlink>
            <w:r w:rsidR="00A557B9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A35D646" w14:textId="77777777" w:rsidR="007D00CA" w:rsidRPr="000E2024" w:rsidRDefault="00955C4D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. Параллельно включается в работу </w:t>
            </w:r>
            <w:r w:rsidR="00F10DCB" w:rsidRPr="00F10DCB">
              <w:rPr>
                <w:b/>
                <w:color w:val="000000" w:themeColor="text1"/>
                <w:sz w:val="24"/>
                <w:szCs w:val="24"/>
              </w:rPr>
              <w:t>музей детского сада «Енисейская Сибирь»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. Здесь ребята рассматривают экспозиции по покорению Енисея и строительству Красноярской ГЭС. Тем самым мы подключаем следующее направление нашей практики </w:t>
            </w:r>
            <w:r w:rsidR="00E27874" w:rsidRPr="000A6AA4">
              <w:rPr>
                <w:color w:val="000000" w:themeColor="text1"/>
                <w:sz w:val="24"/>
                <w:szCs w:val="24"/>
              </w:rPr>
              <w:t>«Музейная педагогика».</w:t>
            </w:r>
            <w:r w:rsidR="00A557B9">
              <w:rPr>
                <w:color w:val="000000" w:themeColor="text1"/>
                <w:sz w:val="24"/>
                <w:szCs w:val="24"/>
              </w:rPr>
              <w:t xml:space="preserve">  </w:t>
            </w:r>
            <w:hyperlink r:id="rId24" w:history="1">
              <w:r w:rsidR="00A557B9" w:rsidRPr="00A47EF7">
                <w:rPr>
                  <w:rStyle w:val="a3"/>
                  <w:sz w:val="24"/>
                  <w:szCs w:val="24"/>
                </w:rPr>
                <w:t>https://vk.com/wall-212810906_1605</w:t>
              </w:r>
            </w:hyperlink>
            <w:r w:rsidR="00A557B9">
              <w:rPr>
                <w:color w:val="000000" w:themeColor="text1"/>
                <w:sz w:val="24"/>
                <w:szCs w:val="24"/>
              </w:rPr>
              <w:t xml:space="preserve">  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 Нужно видеть лица ребят, когда они рассматривают мини макет Красноярской ГЭС с горящими огоньками гирлянд, изготовленным нашими педагогами вместе со старшими ребятами. Такой тишины не бывает в нашем детском саду. Она бывает только в музее. Дети </w:t>
            </w:r>
            <w:r w:rsidR="000A6AA4">
              <w:rPr>
                <w:color w:val="000000" w:themeColor="text1"/>
                <w:sz w:val="24"/>
                <w:szCs w:val="24"/>
              </w:rPr>
              <w:t xml:space="preserve">внимательно 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>слушают не только взрослых, но и старших детей со своими докладами по разным темам. Музейная педагогика не ограничивается только нашим музеем, в этом возрасте дети начинают посещать музеи города, внимательно рассматривая предложенные экспозиции и</w:t>
            </w:r>
            <w:r w:rsidR="000A6AA4">
              <w:rPr>
                <w:color w:val="000000" w:themeColor="text1"/>
                <w:sz w:val="24"/>
                <w:szCs w:val="24"/>
              </w:rPr>
              <w:t>,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 как правило</w:t>
            </w:r>
            <w:r w:rsidR="000A6AA4">
              <w:rPr>
                <w:color w:val="000000" w:themeColor="text1"/>
                <w:sz w:val="24"/>
                <w:szCs w:val="24"/>
              </w:rPr>
              <w:t>,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 ловят некоторое сходство тем с нашим музеем. Работа музея</w:t>
            </w:r>
            <w:r>
              <w:rPr>
                <w:color w:val="000000" w:themeColor="text1"/>
                <w:sz w:val="24"/>
                <w:szCs w:val="24"/>
              </w:rPr>
              <w:t xml:space="preserve"> детского сада</w:t>
            </w:r>
            <w:r w:rsidR="00E27874" w:rsidRPr="000E2024">
              <w:rPr>
                <w:color w:val="000000" w:themeColor="text1"/>
                <w:sz w:val="24"/>
                <w:szCs w:val="24"/>
              </w:rPr>
              <w:t xml:space="preserve"> – огромная кропотливая работа педагогов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>, детей старшего дошкольного возраста и их родителей, а также специалистов города.</w:t>
            </w:r>
            <w:r w:rsidR="000A6AA4">
              <w:rPr>
                <w:color w:val="000000" w:themeColor="text1"/>
                <w:sz w:val="24"/>
                <w:szCs w:val="24"/>
              </w:rPr>
              <w:t xml:space="preserve"> Работники музеев города не только транслируют свои выставки</w:t>
            </w:r>
            <w:r w:rsidR="00EF520F">
              <w:rPr>
                <w:color w:val="000000" w:themeColor="text1"/>
                <w:sz w:val="24"/>
                <w:szCs w:val="24"/>
              </w:rPr>
              <w:t xml:space="preserve"> детям</w:t>
            </w:r>
            <w:r w:rsidR="000A6AA4">
              <w:rPr>
                <w:color w:val="000000" w:themeColor="text1"/>
                <w:sz w:val="24"/>
                <w:szCs w:val="24"/>
              </w:rPr>
              <w:t xml:space="preserve">, но и консультируют </w:t>
            </w:r>
            <w:r w:rsidR="00EF520F">
              <w:rPr>
                <w:color w:val="000000" w:themeColor="text1"/>
                <w:sz w:val="24"/>
                <w:szCs w:val="24"/>
              </w:rPr>
              <w:t xml:space="preserve">педагогов </w:t>
            </w:r>
            <w:r w:rsidR="000A6AA4">
              <w:rPr>
                <w:color w:val="000000" w:themeColor="text1"/>
                <w:sz w:val="24"/>
                <w:szCs w:val="24"/>
              </w:rPr>
              <w:t xml:space="preserve">в вопросах подготовки тематического материала и </w:t>
            </w:r>
            <w:r w:rsidR="00EF520F">
              <w:rPr>
                <w:color w:val="000000" w:themeColor="text1"/>
                <w:sz w:val="24"/>
                <w:szCs w:val="24"/>
              </w:rPr>
              <w:t xml:space="preserve">по </w:t>
            </w:r>
            <w:r w:rsidR="000A6AA4">
              <w:rPr>
                <w:color w:val="000000" w:themeColor="text1"/>
                <w:sz w:val="24"/>
                <w:szCs w:val="24"/>
              </w:rPr>
              <w:t>размещению, хранению экспонатов.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 В разделе анкеты </w:t>
            </w:r>
            <w:r w:rsidR="00EF520F" w:rsidRPr="00DC25A2">
              <w:rPr>
                <w:sz w:val="24"/>
                <w:szCs w:val="24"/>
              </w:rPr>
              <w:t xml:space="preserve"> </w:t>
            </w:r>
            <w:r w:rsidR="00EF520F">
              <w:rPr>
                <w:sz w:val="24"/>
                <w:szCs w:val="24"/>
              </w:rPr>
              <w:t>«…с</w:t>
            </w:r>
            <w:r w:rsidR="00EF520F" w:rsidRPr="00DC25A2">
              <w:rPr>
                <w:sz w:val="24"/>
                <w:szCs w:val="24"/>
              </w:rPr>
              <w:t>редства (технологии, методы, формы, способы и т.д.)</w:t>
            </w:r>
            <w:r w:rsidR="00EF520F">
              <w:rPr>
                <w:sz w:val="24"/>
                <w:szCs w:val="24"/>
              </w:rPr>
              <w:t>…»</w:t>
            </w:r>
            <w:r w:rsidR="00EF520F" w:rsidRPr="00DC25A2">
              <w:rPr>
                <w:sz w:val="24"/>
                <w:szCs w:val="24"/>
              </w:rPr>
              <w:t xml:space="preserve"> 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>представлена логика музейной работы более подробно.</w:t>
            </w:r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5" w:history="1">
              <w:r w:rsidR="00DA3BEE" w:rsidRPr="00A47EF7">
                <w:rPr>
                  <w:rStyle w:val="a3"/>
                  <w:sz w:val="24"/>
                  <w:szCs w:val="24"/>
                </w:rPr>
                <w:t>https://vk.com/wall-212810906_155</w:t>
              </w:r>
            </w:hyperlink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3E6A0B86" w14:textId="77777777" w:rsidR="00F74C71" w:rsidRPr="000E2024" w:rsidRDefault="00955C4D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. В средней группе мы начинаем знакомить детей с элементарными знаниями о </w:t>
            </w:r>
            <w:r w:rsidR="00F10DCB">
              <w:rPr>
                <w:color w:val="000000" w:themeColor="text1"/>
                <w:sz w:val="24"/>
                <w:szCs w:val="24"/>
              </w:rPr>
              <w:t>В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еликой Отечественной войне, подключая тем самым </w:t>
            </w:r>
            <w:r w:rsidR="00F74C71" w:rsidRPr="00F10DCB">
              <w:rPr>
                <w:b/>
                <w:color w:val="000000" w:themeColor="text1"/>
                <w:sz w:val="24"/>
                <w:szCs w:val="24"/>
              </w:rPr>
              <w:t>следующее направление работы по практике «Великая Отечественная война»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>. Это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 конечно же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 знакомство с военными профессиями (танкист, летчик-истребитель, разведчик)</w:t>
            </w:r>
            <w:r w:rsidR="002D1F01" w:rsidRPr="000E2024">
              <w:rPr>
                <w:color w:val="000000" w:themeColor="text1"/>
                <w:sz w:val="24"/>
                <w:szCs w:val="24"/>
              </w:rPr>
              <w:t xml:space="preserve">, с военной техникой и героями </w:t>
            </w:r>
            <w:r>
              <w:rPr>
                <w:color w:val="000000" w:themeColor="text1"/>
                <w:sz w:val="24"/>
                <w:szCs w:val="24"/>
              </w:rPr>
              <w:t>Великой Отечественной войны</w:t>
            </w:r>
            <w:r w:rsidR="002D1F01" w:rsidRPr="000E2024">
              <w:rPr>
                <w:color w:val="000000" w:themeColor="text1"/>
                <w:sz w:val="24"/>
                <w:szCs w:val="24"/>
              </w:rPr>
              <w:t xml:space="preserve">. Отельное внимание уделяется героям – землякам и ветеранам нашего города. </w:t>
            </w:r>
            <w:r w:rsidR="00F74C71" w:rsidRPr="000E2024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6" w:history="1">
              <w:r w:rsidR="00DA3BEE" w:rsidRPr="00A47EF7">
                <w:rPr>
                  <w:rStyle w:val="a3"/>
                  <w:sz w:val="24"/>
                  <w:szCs w:val="24"/>
                </w:rPr>
                <w:t>https://vk.com/wall-212810906_897</w:t>
              </w:r>
            </w:hyperlink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0548E116" w14:textId="77777777" w:rsidR="00E03136" w:rsidRPr="00F10DCB" w:rsidRDefault="00E03136" w:rsidP="00E03136">
            <w:pPr>
              <w:shd w:val="clear" w:color="auto" w:fill="FFFFFF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10DCB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="00F10DCB" w:rsidRPr="00F10DCB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V</w:t>
            </w:r>
            <w:r w:rsidRPr="00F10DCB">
              <w:rPr>
                <w:b/>
                <w:bCs/>
                <w:color w:val="000000" w:themeColor="text1"/>
                <w:sz w:val="24"/>
                <w:szCs w:val="24"/>
              </w:rPr>
              <w:t xml:space="preserve"> этап (реализация – старший дошкольный возраст).</w:t>
            </w:r>
          </w:p>
          <w:p w14:paraId="57EFAE75" w14:textId="77777777" w:rsidR="0043463B" w:rsidRDefault="0043463B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Продолжается </w:t>
            </w:r>
            <w:r w:rsidR="00F2072F">
              <w:rPr>
                <w:color w:val="000000" w:themeColor="text1"/>
                <w:sz w:val="24"/>
                <w:szCs w:val="24"/>
              </w:rPr>
              <w:t xml:space="preserve">и углубляется </w:t>
            </w:r>
            <w:r>
              <w:rPr>
                <w:color w:val="000000" w:themeColor="text1"/>
                <w:sz w:val="24"/>
                <w:szCs w:val="24"/>
              </w:rPr>
              <w:t xml:space="preserve">работа по направлениям: </w:t>
            </w:r>
          </w:p>
          <w:p w14:paraId="21049174" w14:textId="77777777" w:rsidR="0043463B" w:rsidRPr="0043463B" w:rsidRDefault="0043463B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r w:rsidR="00F10DCB" w:rsidRPr="00F10DCB">
              <w:rPr>
                <w:b/>
                <w:color w:val="000000" w:themeColor="text1"/>
                <w:sz w:val="24"/>
                <w:szCs w:val="24"/>
              </w:rPr>
              <w:t>«Культура и быт Енисейской Сибири»</w:t>
            </w:r>
            <w:r w:rsidR="00F10DCB" w:rsidRPr="00F10DCB">
              <w:rPr>
                <w:color w:val="000000" w:themeColor="text1"/>
                <w:sz w:val="24"/>
                <w:szCs w:val="24"/>
              </w:rPr>
              <w:t xml:space="preserve">  </w:t>
            </w:r>
            <w:r w:rsidR="00F10DCB">
              <w:rPr>
                <w:color w:val="000000" w:themeColor="text1"/>
                <w:sz w:val="24"/>
                <w:szCs w:val="24"/>
              </w:rPr>
              <w:t xml:space="preserve">по направлениям «География Красноярского края», </w:t>
            </w:r>
            <w:r w:rsidR="00F2072F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F2072F" w:rsidRPr="00823878">
              <w:rPr>
                <w:color w:val="000000" w:themeColor="text1"/>
                <w:sz w:val="24"/>
                <w:szCs w:val="24"/>
              </w:rPr>
              <w:t>Естесствознание</w:t>
            </w:r>
            <w:proofErr w:type="spellEnd"/>
            <w:r w:rsidR="00F2072F" w:rsidRPr="00823878">
              <w:rPr>
                <w:color w:val="000000" w:themeColor="text1"/>
                <w:sz w:val="24"/>
                <w:szCs w:val="24"/>
              </w:rPr>
              <w:t xml:space="preserve"> </w:t>
            </w:r>
            <w:r w:rsidR="00F2072F">
              <w:rPr>
                <w:color w:val="000000" w:themeColor="text1"/>
                <w:sz w:val="24"/>
                <w:szCs w:val="24"/>
              </w:rPr>
              <w:t xml:space="preserve">Красноярского края (знания о живой и неживой природе). </w:t>
            </w:r>
            <w:r w:rsidR="00F10DCB">
              <w:rPr>
                <w:color w:val="000000" w:themeColor="text1"/>
                <w:sz w:val="24"/>
                <w:szCs w:val="24"/>
              </w:rPr>
              <w:t>Знакомство с объектами ближайшего окружения</w:t>
            </w:r>
            <w:r>
              <w:rPr>
                <w:color w:val="000000" w:themeColor="text1"/>
                <w:sz w:val="24"/>
                <w:szCs w:val="24"/>
              </w:rPr>
              <w:t xml:space="preserve"> (прогулочные участки и локации детского сада «Метеостанция», «Математический огород», «Птичья столовая») 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43463B">
              <w:rPr>
                <w:color w:val="000000" w:themeColor="text1"/>
                <w:sz w:val="24"/>
                <w:szCs w:val="24"/>
              </w:rPr>
              <w:t xml:space="preserve">с </w:t>
            </w:r>
            <w:r w:rsidRPr="0043463B">
              <w:rPr>
                <w:color w:val="000000" w:themeColor="text1"/>
                <w:sz w:val="24"/>
                <w:szCs w:val="24"/>
              </w:rPr>
              <w:lastRenderedPageBreak/>
              <w:t>реализацией краткосрочных проектов</w:t>
            </w:r>
            <w:r w:rsidR="00F10DCB">
              <w:rPr>
                <w:color w:val="000000" w:themeColor="text1"/>
                <w:sz w:val="24"/>
                <w:szCs w:val="24"/>
              </w:rPr>
              <w:t>, а также природными условиями края (использование ИКТ технологий</w:t>
            </w:r>
            <w:r w:rsidR="00F2072F">
              <w:rPr>
                <w:color w:val="000000" w:themeColor="text1"/>
                <w:sz w:val="24"/>
                <w:szCs w:val="24"/>
              </w:rPr>
              <w:t>)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hyperlink r:id="rId27" w:history="1">
              <w:r w:rsidR="0094578C" w:rsidRPr="00A47EF7">
                <w:rPr>
                  <w:rStyle w:val="a3"/>
                  <w:sz w:val="24"/>
                  <w:szCs w:val="24"/>
                </w:rPr>
                <w:t>https://vk.com/wall-212810906_107</w:t>
              </w:r>
            </w:hyperlink>
            <w:r w:rsidR="0094578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По итогам проводятся заключительные мероприятия. Например, был реализован ряд проектов по теме «Знакомство с зимующими птицами</w:t>
            </w:r>
            <w:r w:rsidR="001F0FF8">
              <w:rPr>
                <w:color w:val="000000" w:themeColor="text1"/>
                <w:sz w:val="24"/>
                <w:szCs w:val="24"/>
              </w:rPr>
              <w:t xml:space="preserve">». </w:t>
            </w:r>
            <w:r>
              <w:rPr>
                <w:color w:val="000000" w:themeColor="text1"/>
                <w:sz w:val="24"/>
                <w:szCs w:val="24"/>
              </w:rPr>
              <w:t>Ребята на протяжении проекта знакомились с видами птиц, с условиями проживания в городе, способами подкормки</w:t>
            </w:r>
            <w:r w:rsidR="001F0FF8">
              <w:rPr>
                <w:color w:val="000000" w:themeColor="text1"/>
                <w:sz w:val="24"/>
                <w:szCs w:val="24"/>
              </w:rPr>
              <w:t xml:space="preserve"> (проводили мастер-класс по изготовлению подкормки – шарики из семян и сала),</w:t>
            </w:r>
            <w:r>
              <w:rPr>
                <w:color w:val="000000" w:themeColor="text1"/>
                <w:sz w:val="24"/>
                <w:szCs w:val="24"/>
              </w:rPr>
              <w:t xml:space="preserve">  далее прошла театральная постановка с целью закрепления знаний «Птичья столовая». </w:t>
            </w:r>
            <w:hyperlink r:id="rId28" w:history="1">
              <w:r w:rsidR="0094578C" w:rsidRPr="00A47EF7">
                <w:rPr>
                  <w:rStyle w:val="a3"/>
                  <w:sz w:val="24"/>
                  <w:szCs w:val="24"/>
                </w:rPr>
                <w:t>https://vk.com/wall-212810906_615</w:t>
              </w:r>
            </w:hyperlink>
          </w:p>
          <w:p w14:paraId="474CC58A" w14:textId="77777777" w:rsidR="00E418D2" w:rsidRDefault="0043463B" w:rsidP="00E418D2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="00955C4D">
              <w:rPr>
                <w:color w:val="000000" w:themeColor="text1"/>
                <w:sz w:val="24"/>
                <w:szCs w:val="24"/>
              </w:rPr>
              <w:t xml:space="preserve">Обогащаются знания детей </w:t>
            </w:r>
            <w:r w:rsidR="00F2072F">
              <w:rPr>
                <w:color w:val="000000" w:themeColor="text1"/>
                <w:sz w:val="24"/>
                <w:szCs w:val="24"/>
              </w:rPr>
              <w:t xml:space="preserve">по направлениям </w:t>
            </w:r>
            <w:r w:rsidR="00DA0764">
              <w:rPr>
                <w:color w:val="000000" w:themeColor="text1"/>
                <w:sz w:val="24"/>
                <w:szCs w:val="24"/>
              </w:rPr>
              <w:t>о народностях, фольклоре, промыслах и быте жителей Енисейской Сибири</w:t>
            </w:r>
            <w:r w:rsidRPr="000E2024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 xml:space="preserve"> Данное направление усиливается проведением долгосрочных проектов – «Дети одной реки». 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 Рассматривая карту русла реки Енисей, ребята виртуально путешествовали по ней, с остановками в разных территориях. Началось все с исследования народности </w:t>
            </w:r>
            <w:r w:rsidR="001F0FF8">
              <w:rPr>
                <w:color w:val="000000" w:themeColor="text1"/>
                <w:sz w:val="24"/>
                <w:szCs w:val="24"/>
              </w:rPr>
              <w:t>республики Тыва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, т.к. идет слияние двух рек </w:t>
            </w:r>
            <w:proofErr w:type="spellStart"/>
            <w:r w:rsidR="00E418D2">
              <w:rPr>
                <w:color w:val="000000" w:themeColor="text1"/>
                <w:sz w:val="24"/>
                <w:szCs w:val="24"/>
              </w:rPr>
              <w:t>Бий-Хем</w:t>
            </w:r>
            <w:proofErr w:type="spellEnd"/>
            <w:r w:rsidR="00E418D2">
              <w:rPr>
                <w:color w:val="000000" w:themeColor="text1"/>
                <w:sz w:val="24"/>
                <w:szCs w:val="24"/>
              </w:rPr>
              <w:t xml:space="preserve"> и Енисей. Дети узнали, что при слиянии большой реки </w:t>
            </w:r>
            <w:proofErr w:type="spellStart"/>
            <w:r w:rsidR="00E418D2">
              <w:rPr>
                <w:color w:val="000000" w:themeColor="text1"/>
                <w:sz w:val="24"/>
                <w:szCs w:val="24"/>
              </w:rPr>
              <w:t>Бий-Хем</w:t>
            </w:r>
            <w:proofErr w:type="spellEnd"/>
            <w:r w:rsidR="00E418D2">
              <w:rPr>
                <w:color w:val="000000" w:themeColor="text1"/>
                <w:sz w:val="24"/>
                <w:szCs w:val="24"/>
              </w:rPr>
              <w:t xml:space="preserve"> и малой реки </w:t>
            </w:r>
            <w:proofErr w:type="spellStart"/>
            <w:r w:rsidR="00E418D2">
              <w:rPr>
                <w:color w:val="000000" w:themeColor="text1"/>
                <w:sz w:val="24"/>
                <w:szCs w:val="24"/>
              </w:rPr>
              <w:t>Каа-Хем</w:t>
            </w:r>
            <w:proofErr w:type="spellEnd"/>
            <w:r w:rsidR="00E418D2">
              <w:rPr>
                <w:color w:val="000000" w:themeColor="text1"/>
                <w:sz w:val="24"/>
                <w:szCs w:val="24"/>
              </w:rPr>
              <w:t xml:space="preserve"> образуется </w:t>
            </w:r>
            <w:proofErr w:type="spellStart"/>
            <w:r w:rsidR="00E418D2">
              <w:rPr>
                <w:color w:val="000000" w:themeColor="text1"/>
                <w:sz w:val="24"/>
                <w:szCs w:val="24"/>
              </w:rPr>
              <w:t>Улуг-Хем</w:t>
            </w:r>
            <w:proofErr w:type="spellEnd"/>
            <w:r w:rsidR="00E418D2">
              <w:rPr>
                <w:color w:val="000000" w:themeColor="text1"/>
                <w:sz w:val="24"/>
                <w:szCs w:val="24"/>
              </w:rPr>
              <w:t xml:space="preserve"> (великая река) – Енисей. Не все взрослые знают особенности проживания коренных народов, методом полного погружения в тему </w:t>
            </w:r>
            <w:r w:rsidR="00DA0764">
              <w:rPr>
                <w:color w:val="000000" w:themeColor="text1"/>
                <w:sz w:val="24"/>
                <w:szCs w:val="24"/>
              </w:rPr>
              <w:t>творческой исследовательской работы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 ребята получили более глубокие, академические знания и представления об истории народов, населяющих наш край. </w:t>
            </w:r>
            <w:hyperlink r:id="rId29" w:history="1">
              <w:r w:rsidR="00DA3BEE" w:rsidRPr="00A47EF7">
                <w:rPr>
                  <w:rStyle w:val="a3"/>
                  <w:sz w:val="24"/>
                  <w:szCs w:val="24"/>
                </w:rPr>
                <w:t>https://vk.com/wall-212810906_1320</w:t>
              </w:r>
            </w:hyperlink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7431406" w14:textId="77777777" w:rsidR="008F14C3" w:rsidRDefault="001F0FF8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это же время, п</w:t>
            </w:r>
            <w:r w:rsidR="00F31DB0">
              <w:rPr>
                <w:color w:val="000000" w:themeColor="text1"/>
                <w:sz w:val="24"/>
                <w:szCs w:val="24"/>
              </w:rPr>
              <w:t>роводился ряд исследовательских работ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, направленных на изучение жизни, быта и культуры народностей, населяющих берега Енисея – тувинцев, хакасов, </w:t>
            </w:r>
            <w:proofErr w:type="gramStart"/>
            <w:r w:rsidR="009F1500">
              <w:rPr>
                <w:color w:val="000000" w:themeColor="text1"/>
                <w:sz w:val="24"/>
                <w:szCs w:val="24"/>
              </w:rPr>
              <w:t xml:space="preserve">эвенков </w:t>
            </w:r>
            <w:r w:rsidR="00261BC2">
              <w:rPr>
                <w:color w:val="000000" w:themeColor="text1"/>
                <w:sz w:val="24"/>
                <w:szCs w:val="24"/>
              </w:rPr>
              <w:t xml:space="preserve"> (</w:t>
            </w:r>
            <w:proofErr w:type="gramEnd"/>
            <w:r w:rsidR="00261BC2">
              <w:rPr>
                <w:color w:val="000000" w:themeColor="text1"/>
                <w:sz w:val="24"/>
                <w:szCs w:val="24"/>
              </w:rPr>
              <w:t xml:space="preserve">например: проект «Одежда» - изучали </w:t>
            </w:r>
            <w:proofErr w:type="spellStart"/>
            <w:r w:rsidR="00261BC2">
              <w:rPr>
                <w:color w:val="000000" w:themeColor="text1"/>
                <w:sz w:val="24"/>
                <w:szCs w:val="24"/>
              </w:rPr>
              <w:t>пого</w:t>
            </w:r>
            <w:proofErr w:type="spellEnd"/>
            <w:r w:rsidR="00261BC2">
              <w:rPr>
                <w:color w:val="000000" w:themeColor="text1"/>
                <w:sz w:val="24"/>
                <w:szCs w:val="24"/>
              </w:rPr>
              <w:t xml:space="preserve">, национальное хакасское украшение. Дети </w:t>
            </w:r>
            <w:proofErr w:type="spellStart"/>
            <w:r w:rsidR="00261BC2">
              <w:rPr>
                <w:color w:val="000000" w:themeColor="text1"/>
                <w:sz w:val="24"/>
                <w:szCs w:val="24"/>
              </w:rPr>
              <w:t>микрогруппами</w:t>
            </w:r>
            <w:proofErr w:type="spellEnd"/>
            <w:r w:rsidR="00261BC2">
              <w:rPr>
                <w:color w:val="000000" w:themeColor="text1"/>
                <w:sz w:val="24"/>
                <w:szCs w:val="24"/>
              </w:rPr>
              <w:t xml:space="preserve"> по собственным эскизам изготавливали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пого</w:t>
            </w:r>
            <w:proofErr w:type="spellEnd"/>
            <w:r w:rsidR="009F1500">
              <w:rPr>
                <w:color w:val="000000" w:themeColor="text1"/>
                <w:sz w:val="24"/>
                <w:szCs w:val="24"/>
              </w:rPr>
              <w:t xml:space="preserve"> </w:t>
            </w:r>
            <w:r w:rsidR="00261BC2">
              <w:rPr>
                <w:color w:val="000000" w:themeColor="text1"/>
                <w:sz w:val="24"/>
                <w:szCs w:val="24"/>
              </w:rPr>
              <w:t>из бумаги и неоформленного материала (блестки, стразы, природные камни и др.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). </w:t>
            </w:r>
            <w:r w:rsidR="00261BC2">
              <w:rPr>
                <w:color w:val="000000" w:themeColor="text1"/>
                <w:sz w:val="24"/>
                <w:szCs w:val="24"/>
              </w:rPr>
              <w:t xml:space="preserve">«Охота» - изучали виды охоты – на соболей, 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диких </w:t>
            </w:r>
            <w:r w:rsidR="00261BC2">
              <w:rPr>
                <w:color w:val="000000" w:themeColor="text1"/>
                <w:sz w:val="24"/>
                <w:szCs w:val="24"/>
              </w:rPr>
              <w:t>оленей. Но вместе с тем, дети узнали, что у эвенков волк – священное животное и на него нельзя охотиться. «</w:t>
            </w:r>
            <w:proofErr w:type="gramStart"/>
            <w:r w:rsidR="00261BC2">
              <w:rPr>
                <w:color w:val="000000" w:themeColor="text1"/>
                <w:sz w:val="24"/>
                <w:szCs w:val="24"/>
              </w:rPr>
              <w:t>Национальное  жилье</w:t>
            </w:r>
            <w:proofErr w:type="gramEnd"/>
            <w:r w:rsidR="00261BC2">
              <w:rPr>
                <w:color w:val="000000" w:themeColor="text1"/>
                <w:sz w:val="24"/>
                <w:szCs w:val="24"/>
              </w:rPr>
              <w:t xml:space="preserve">» 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- </w:t>
            </w:r>
            <w:r w:rsidR="00261BC2">
              <w:rPr>
                <w:color w:val="000000" w:themeColor="text1"/>
                <w:sz w:val="24"/>
                <w:szCs w:val="24"/>
              </w:rPr>
              <w:t>юрты были в Хакасии и Тыве, но они разные по способу строительства (чум у эвенков из оленьих шкур, а у хакасов юрта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 из </w:t>
            </w:r>
            <w:r w:rsidR="00261BC2">
              <w:rPr>
                <w:color w:val="000000" w:themeColor="text1"/>
                <w:sz w:val="24"/>
                <w:szCs w:val="24"/>
              </w:rPr>
              <w:t xml:space="preserve">дерева и покрыта тканью. Интересно то, что дети умеют обращать внимание на детали и четко понимать разницу обустройства быта народов. Когда мы говорим о дошкольном образовании, нужно </w:t>
            </w:r>
            <w:r w:rsidR="00E418D2">
              <w:rPr>
                <w:color w:val="000000" w:themeColor="text1"/>
                <w:sz w:val="24"/>
                <w:szCs w:val="24"/>
              </w:rPr>
              <w:t>знать</w:t>
            </w:r>
            <w:r w:rsidR="00261BC2">
              <w:rPr>
                <w:color w:val="000000" w:themeColor="text1"/>
                <w:sz w:val="24"/>
                <w:szCs w:val="24"/>
              </w:rPr>
              <w:t>, что в сегодняшней действительности с большим информационным ресурсом детям более интересны глубокие темы для изучений.  «Национальные блюда»</w:t>
            </w:r>
            <w:r w:rsidR="00E418D2">
              <w:rPr>
                <w:color w:val="000000" w:themeColor="text1"/>
                <w:sz w:val="24"/>
                <w:szCs w:val="24"/>
              </w:rPr>
              <w:t xml:space="preserve"> - тувинцы любят готовить </w:t>
            </w:r>
            <w:proofErr w:type="spellStart"/>
            <w:r w:rsidR="00E418D2">
              <w:rPr>
                <w:color w:val="000000" w:themeColor="text1"/>
                <w:sz w:val="24"/>
                <w:szCs w:val="24"/>
              </w:rPr>
              <w:t>буузы</w:t>
            </w:r>
            <w:proofErr w:type="spellEnd"/>
            <w:r w:rsidR="00E418D2">
              <w:rPr>
                <w:color w:val="000000" w:themeColor="text1"/>
                <w:sz w:val="24"/>
                <w:szCs w:val="24"/>
              </w:rPr>
              <w:t>, а хакасы готовят похожее блюдо и называют его позы. Дети вместе с родителями искали эти рецепты и дома готовили и пробовали их, а в детском саду делились впечатлениями и фотографиями готовых блюд. Очень удивил детей эвенкийский чай с солью</w:t>
            </w:r>
            <w:r w:rsidR="009F1500">
              <w:rPr>
                <w:color w:val="000000" w:themeColor="text1"/>
                <w:sz w:val="24"/>
                <w:szCs w:val="24"/>
              </w:rPr>
              <w:t>.</w:t>
            </w:r>
            <w:r w:rsidR="00E418D2">
              <w:rPr>
                <w:color w:val="000000" w:themeColor="text1"/>
                <w:sz w:val="24"/>
                <w:szCs w:val="24"/>
              </w:rPr>
              <w:t>)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. 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С большим интересом и высокой детской активностью ребята включались в проведение подвижных национальных игр. Например, эвенская игра «Важенка и оленята» позволила детям понять, что важенка – это мама оленят. Дети имитировали оленят, исполняя движения народного эвенкийского танца, а </w:t>
            </w:r>
            <w:r>
              <w:rPr>
                <w:color w:val="000000" w:themeColor="text1"/>
                <w:sz w:val="24"/>
                <w:szCs w:val="24"/>
              </w:rPr>
              <w:t>«</w:t>
            </w:r>
            <w:r w:rsidR="009F1500">
              <w:rPr>
                <w:color w:val="000000" w:themeColor="text1"/>
                <w:sz w:val="24"/>
                <w:szCs w:val="24"/>
              </w:rPr>
              <w:t>важенка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 оберегала их от «волка». Также играли в увлекательную игру-соревнование хакасов – «Построй юрту» и многие другие</w:t>
            </w:r>
            <w:r w:rsidR="00955C4D">
              <w:rPr>
                <w:color w:val="000000" w:themeColor="text1"/>
                <w:sz w:val="24"/>
                <w:szCs w:val="24"/>
              </w:rPr>
              <w:t xml:space="preserve"> игры</w:t>
            </w:r>
            <w:r w:rsidR="009F1500">
              <w:rPr>
                <w:color w:val="000000" w:themeColor="text1"/>
                <w:sz w:val="24"/>
                <w:szCs w:val="24"/>
              </w:rPr>
              <w:t>. При этом родители старались поддержать не только своей активностью в изучении материала, но и приносили разные  атрибуты для игр.</w:t>
            </w:r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30" w:history="1">
              <w:r w:rsidR="00DA3BEE" w:rsidRPr="00A47EF7">
                <w:rPr>
                  <w:rStyle w:val="a3"/>
                  <w:sz w:val="24"/>
                  <w:szCs w:val="24"/>
                </w:rPr>
                <w:t>https://vk.com/wall-212810906_390</w:t>
              </w:r>
            </w:hyperlink>
            <w:r w:rsidR="00DA3BE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136422AB" w14:textId="77777777" w:rsidR="008F14C3" w:rsidRDefault="008F14C3" w:rsidP="007D00C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Изучению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 данной темы был </w:t>
            </w:r>
            <w:r w:rsidR="001F0FF8">
              <w:rPr>
                <w:color w:val="000000" w:themeColor="text1"/>
                <w:sz w:val="24"/>
                <w:szCs w:val="24"/>
              </w:rPr>
              <w:t>посвящён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 целый учебный год. О быте и национальных традициях коренных народов Сибири дети узнавали с помощь</w:t>
            </w:r>
            <w:r w:rsidR="009F1500">
              <w:rPr>
                <w:color w:val="000000" w:themeColor="text1"/>
                <w:sz w:val="24"/>
                <w:szCs w:val="24"/>
              </w:rPr>
              <w:t>ю д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окладов сверстников, представленных слайд-шоу и докладов, а также </w:t>
            </w:r>
            <w:r w:rsidR="00F31DB0">
              <w:rPr>
                <w:color w:val="000000" w:themeColor="text1"/>
                <w:sz w:val="24"/>
                <w:szCs w:val="24"/>
              </w:rPr>
              <w:lastRenderedPageBreak/>
              <w:t xml:space="preserve">подготовленных </w:t>
            </w:r>
            <w:r w:rsidR="00955C4D">
              <w:rPr>
                <w:color w:val="000000" w:themeColor="text1"/>
                <w:sz w:val="24"/>
                <w:szCs w:val="24"/>
              </w:rPr>
              <w:t xml:space="preserve">компьютерных и </w:t>
            </w:r>
            <w:r w:rsidR="00F31DB0">
              <w:rPr>
                <w:color w:val="000000" w:themeColor="text1"/>
                <w:sz w:val="24"/>
                <w:szCs w:val="24"/>
              </w:rPr>
              <w:t>стендовых презентаций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 w:rsidR="00F31DB0">
              <w:rPr>
                <w:color w:val="000000" w:themeColor="text1"/>
                <w:sz w:val="24"/>
                <w:szCs w:val="24"/>
              </w:rPr>
              <w:t xml:space="preserve">грали в игры этих народов, готовили </w:t>
            </w:r>
            <w:r>
              <w:rPr>
                <w:color w:val="000000" w:themeColor="text1"/>
                <w:sz w:val="24"/>
                <w:szCs w:val="24"/>
              </w:rPr>
              <w:t>экспонаты к выставке (жилища,  животные, куклы в национальных костюмах, альбомы с рецептами национальных блюд</w:t>
            </w:r>
            <w:r w:rsidR="009F1500">
              <w:rPr>
                <w:color w:val="000000" w:themeColor="text1"/>
                <w:sz w:val="24"/>
                <w:szCs w:val="24"/>
              </w:rPr>
              <w:t xml:space="preserve"> и т.д.)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14:paraId="0392B099" w14:textId="77777777" w:rsidR="00E53000" w:rsidRDefault="00E53000" w:rsidP="00E5300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Таким образом, путешествуя по реке Енисей, дети познакомились с культурой и бытом хакасов, эвенков,</w:t>
            </w:r>
            <w:r w:rsidR="00BA6419">
              <w:rPr>
                <w:color w:val="000000" w:themeColor="text1"/>
                <w:sz w:val="24"/>
                <w:szCs w:val="24"/>
              </w:rPr>
              <w:t xml:space="preserve"> тувинцев.</w:t>
            </w:r>
          </w:p>
          <w:p w14:paraId="2D8D9315" w14:textId="77777777" w:rsidR="008F14C3" w:rsidRDefault="00E53000" w:rsidP="00E5300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Примечательно, что на следующий учебный год дети продолжили свое путешествие по реке Енисей, однако опыт прошлого года они не забыли и передали его благодаря новому </w:t>
            </w:r>
            <w:r w:rsidRPr="000E2024">
              <w:rPr>
                <w:color w:val="000000" w:themeColor="text1"/>
                <w:sz w:val="24"/>
                <w:szCs w:val="24"/>
              </w:rPr>
              <w:t>направлени</w:t>
            </w:r>
            <w:r>
              <w:rPr>
                <w:color w:val="000000" w:themeColor="text1"/>
                <w:sz w:val="24"/>
                <w:szCs w:val="24"/>
              </w:rPr>
              <w:t>ю</w:t>
            </w:r>
            <w:r w:rsidRPr="000E2024">
              <w:rPr>
                <w:color w:val="000000" w:themeColor="text1"/>
                <w:sz w:val="24"/>
                <w:szCs w:val="24"/>
              </w:rPr>
              <w:t xml:space="preserve"> наставничества «воспитанники» - «воспитанникам»</w:t>
            </w:r>
            <w:r>
              <w:rPr>
                <w:color w:val="000000" w:themeColor="text1"/>
                <w:sz w:val="24"/>
                <w:szCs w:val="24"/>
              </w:rPr>
              <w:t xml:space="preserve">. Младшие дети с большим интересом слушали старших, а также с </w:t>
            </w:r>
            <w:r w:rsidR="00BA6419">
              <w:rPr>
                <w:color w:val="000000" w:themeColor="text1"/>
                <w:sz w:val="24"/>
                <w:szCs w:val="24"/>
              </w:rPr>
              <w:t>высокой мотивацией</w:t>
            </w:r>
            <w:r>
              <w:rPr>
                <w:color w:val="000000" w:themeColor="text1"/>
                <w:sz w:val="24"/>
                <w:szCs w:val="24"/>
              </w:rPr>
              <w:t xml:space="preserve"> включились в процесс практической деятельности (читали книги о народностях Сибири, рисовали, изготавливали поделки и т.д.), таким образом можно сказать, что передача опыта старших детей младшим дает больший образовательный успех, чем в те моменты, когда дети «принимают» знания от взрослых. </w:t>
            </w:r>
          </w:p>
          <w:p w14:paraId="2B505AA1" w14:textId="77777777" w:rsidR="00F66255" w:rsidRPr="000E2024" w:rsidRDefault="00F66255" w:rsidP="00F6625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Одной из форм работы стала реконструкция исторического события, а именно международного фестиваля этнической музыки и ремесел</w:t>
            </w:r>
            <w:r w:rsidRPr="000D62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«Мир Сибири»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(знаменательное событие прошло в г. Шушенское в 2024 г. (20 лет – юбилей фестиваля)). В нашем детском саду работали такие же локации, как на настоящем фестивале (большая сцена, малая сцена, локации с мастер-классами, трапезная и др.). Очень высокая активность была родителей наших воспитанников. Семьями они украшали веранды и участвовали во всех предложенных локациях вместе с детьми.</w:t>
            </w:r>
            <w:r w:rsidR="00DA3B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31" w:history="1">
              <w:r w:rsidR="00DA3BEE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https://vk.com/wall-212810906_1392</w:t>
              </w:r>
            </w:hyperlink>
            <w:r w:rsidR="00DA3B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4B1AFB3" w14:textId="77777777" w:rsidR="00696D11" w:rsidRDefault="004A5D10" w:rsidP="00955C4D">
            <w:pPr>
              <w:shd w:val="clear" w:color="auto" w:fill="FFFFFF"/>
              <w:rPr>
                <w:sz w:val="24"/>
                <w:szCs w:val="24"/>
              </w:rPr>
            </w:pPr>
            <w:r w:rsidRPr="004A5D10">
              <w:rPr>
                <w:color w:val="000000" w:themeColor="text1"/>
                <w:sz w:val="24"/>
                <w:szCs w:val="24"/>
              </w:rPr>
              <w:t>3.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DA0764">
              <w:rPr>
                <w:color w:val="000000" w:themeColor="text1"/>
                <w:sz w:val="24"/>
                <w:szCs w:val="24"/>
              </w:rPr>
              <w:t xml:space="preserve">Следующее направление </w:t>
            </w:r>
            <w:r w:rsidRPr="00DA0764">
              <w:rPr>
                <w:b/>
                <w:color w:val="000000" w:themeColor="text1"/>
                <w:sz w:val="24"/>
                <w:szCs w:val="24"/>
              </w:rPr>
              <w:t>«История России».</w:t>
            </w:r>
            <w:r w:rsidR="00955C4D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A5D10">
              <w:rPr>
                <w:sz w:val="24"/>
                <w:szCs w:val="24"/>
              </w:rPr>
              <w:t>Историю нашего народа мы изучаем с</w:t>
            </w:r>
            <w:r>
              <w:rPr>
                <w:sz w:val="24"/>
                <w:szCs w:val="24"/>
              </w:rPr>
              <w:t xml:space="preserve"> </w:t>
            </w:r>
            <w:r w:rsidRPr="004A5D10">
              <w:rPr>
                <w:sz w:val="24"/>
                <w:szCs w:val="24"/>
              </w:rPr>
              <w:t>детьми не только по сказкам и рассказам</w:t>
            </w:r>
            <w:r>
              <w:rPr>
                <w:sz w:val="24"/>
                <w:szCs w:val="24"/>
              </w:rPr>
              <w:t xml:space="preserve"> известных авторов</w:t>
            </w:r>
            <w:r w:rsidR="00955C4D">
              <w:rPr>
                <w:sz w:val="24"/>
                <w:szCs w:val="24"/>
              </w:rPr>
              <w:t>,</w:t>
            </w:r>
            <w:r w:rsidRPr="004A5D10">
              <w:rPr>
                <w:sz w:val="24"/>
                <w:szCs w:val="24"/>
              </w:rPr>
              <w:t xml:space="preserve"> </w:t>
            </w:r>
            <w:r w:rsidR="00955C4D">
              <w:rPr>
                <w:sz w:val="24"/>
                <w:szCs w:val="24"/>
              </w:rPr>
              <w:t>н</w:t>
            </w:r>
            <w:r w:rsidRPr="004A5D10">
              <w:rPr>
                <w:sz w:val="24"/>
                <w:szCs w:val="24"/>
              </w:rPr>
              <w:t xml:space="preserve">о и </w:t>
            </w:r>
            <w:r>
              <w:rPr>
                <w:sz w:val="24"/>
                <w:szCs w:val="24"/>
              </w:rPr>
              <w:t xml:space="preserve">знакомим ребят с былинными героями по сказаниям, былинам. Были реализованы интересные проекты по защитникам земли русской – «Алеша Попович», «Илья Муромец», «Добрыня Никитич», «Александр Невский».  </w:t>
            </w:r>
            <w:r w:rsidR="00F7212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влекательный исторический мультипликационный сюжет позволил ребятам увидеть внешний облик богатырей, их быт, ощутить их силушку, понять предназначение богатырей на земле русской</w:t>
            </w:r>
            <w:r w:rsidR="00F72122">
              <w:rPr>
                <w:sz w:val="24"/>
                <w:szCs w:val="24"/>
              </w:rPr>
              <w:t>, а виртуальные экскурсии познакомили ребят с миром русских былин в картинках</w:t>
            </w:r>
            <w:r>
              <w:rPr>
                <w:sz w:val="24"/>
                <w:szCs w:val="24"/>
              </w:rPr>
              <w:t>. К празднику дети изготавливали кольчуги, шлемы, мечи вместе с родителями; мальчики пробовали владение мечами; обсуждали качества герое</w:t>
            </w:r>
            <w:r w:rsidR="00F71F9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. </w:t>
            </w:r>
            <w:r w:rsidR="00F71F9B">
              <w:rPr>
                <w:sz w:val="24"/>
                <w:szCs w:val="24"/>
              </w:rPr>
              <w:t xml:space="preserve">Дети поняли, что Алеша Попович в основном пользовался смекалкой и хитростью, а Добрыня Никитич славился недюжинной силой, смекалкой, тактикой и блестящим умом, Илья Муромец был силы великой и бесстрашен. Еще ребята узнали, что на Руси были другие богатыри – Святогор, Василий Буслаев и Никита Кожемяка. Высокий эмоциональный подъем дети ощущали при подготовке работ к выставкам «На тебя, богатырь, я хочу быть похож», «Портрет богатыря», «Куклы – </w:t>
            </w:r>
            <w:proofErr w:type="spellStart"/>
            <w:r w:rsidR="00F71F9B">
              <w:rPr>
                <w:sz w:val="24"/>
                <w:szCs w:val="24"/>
              </w:rPr>
              <w:t>матанки</w:t>
            </w:r>
            <w:proofErr w:type="spellEnd"/>
            <w:r w:rsidR="00F71F9B">
              <w:rPr>
                <w:sz w:val="24"/>
                <w:szCs w:val="24"/>
              </w:rPr>
              <w:t xml:space="preserve"> – богатырь». К празднику защитников Отече</w:t>
            </w:r>
            <w:r w:rsidR="00F72122">
              <w:rPr>
                <w:sz w:val="24"/>
                <w:szCs w:val="24"/>
              </w:rPr>
              <w:t>ст</w:t>
            </w:r>
            <w:r w:rsidR="00F71F9B">
              <w:rPr>
                <w:sz w:val="24"/>
                <w:szCs w:val="24"/>
              </w:rPr>
              <w:t xml:space="preserve">ва была оформлена фотозона педагогами и родителями «3 богатыря», «Богатырь </w:t>
            </w:r>
            <w:r w:rsidR="00F72122">
              <w:rPr>
                <w:sz w:val="24"/>
                <w:szCs w:val="24"/>
              </w:rPr>
              <w:t xml:space="preserve">на верном коне». </w:t>
            </w:r>
            <w:r w:rsidR="00F71F9B">
              <w:rPr>
                <w:sz w:val="24"/>
                <w:szCs w:val="24"/>
              </w:rPr>
              <w:t>Дети изготавливали снаряжение и оружие богатырей, сказочных героев (жар-птица, змей-Горыныч и др.), рисовали сюжеты былин и сказок. Знакомство с былинными героями – очень важный аспект в вопросах патриотического воспитания детей, ведь именно так они проникаются историей своего народа, начинают понимать</w:t>
            </w:r>
            <w:r w:rsidR="002C393E">
              <w:rPr>
                <w:sz w:val="24"/>
                <w:szCs w:val="24"/>
              </w:rPr>
              <w:t xml:space="preserve"> и принимать</w:t>
            </w:r>
            <w:r w:rsidR="00F71F9B">
              <w:rPr>
                <w:sz w:val="24"/>
                <w:szCs w:val="24"/>
              </w:rPr>
              <w:t xml:space="preserve"> ее.</w:t>
            </w:r>
          </w:p>
          <w:p w14:paraId="6FAE3E5D" w14:textId="77777777" w:rsidR="00696D11" w:rsidRPr="004A5D10" w:rsidRDefault="00DC110C" w:rsidP="00955C4D">
            <w:pPr>
              <w:shd w:val="clear" w:color="auto" w:fill="FFFFFF"/>
              <w:rPr>
                <w:sz w:val="24"/>
                <w:szCs w:val="24"/>
              </w:rPr>
            </w:pPr>
            <w:hyperlink r:id="rId32" w:history="1">
              <w:r w:rsidR="00696D11" w:rsidRPr="00A47EF7">
                <w:rPr>
                  <w:rStyle w:val="a3"/>
                  <w:sz w:val="24"/>
                  <w:szCs w:val="24"/>
                </w:rPr>
                <w:t>https://vk.com/wall-107796297_185583</w:t>
              </w:r>
            </w:hyperlink>
            <w:r w:rsidR="00696D11">
              <w:rPr>
                <w:sz w:val="24"/>
                <w:szCs w:val="24"/>
              </w:rPr>
              <w:t xml:space="preserve"> </w:t>
            </w:r>
          </w:p>
          <w:p w14:paraId="0A9B7BE9" w14:textId="77777777" w:rsidR="002C393E" w:rsidRDefault="00DA0764" w:rsidP="004756DE">
            <w:pPr>
              <w:shd w:val="clear" w:color="auto" w:fill="FFFFFF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  <w:r w:rsidR="00BD1621">
              <w:rPr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2C393E">
              <w:rPr>
                <w:bCs/>
                <w:color w:val="000000" w:themeColor="text1"/>
                <w:sz w:val="24"/>
                <w:szCs w:val="24"/>
              </w:rPr>
              <w:t xml:space="preserve">Направление практики </w:t>
            </w:r>
            <w:r w:rsidR="00BD1621" w:rsidRPr="00DA0764">
              <w:rPr>
                <w:b/>
                <w:bCs/>
                <w:color w:val="000000" w:themeColor="text1"/>
                <w:sz w:val="24"/>
                <w:szCs w:val="24"/>
              </w:rPr>
              <w:t>«</w:t>
            </w:r>
            <w:r w:rsidR="00622210">
              <w:rPr>
                <w:b/>
                <w:bCs/>
                <w:color w:val="000000" w:themeColor="text1"/>
                <w:sz w:val="24"/>
                <w:szCs w:val="24"/>
              </w:rPr>
              <w:t>Великая Отечественная война</w:t>
            </w:r>
            <w:r w:rsidR="00BD1621" w:rsidRPr="00DA0764">
              <w:rPr>
                <w:b/>
                <w:bCs/>
                <w:color w:val="000000" w:themeColor="text1"/>
                <w:sz w:val="24"/>
                <w:szCs w:val="24"/>
              </w:rPr>
              <w:t>»</w:t>
            </w:r>
            <w:r w:rsidR="00FE6AB9" w:rsidRPr="00DA0764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2C393E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D1621" w:rsidRPr="00BD1621">
              <w:rPr>
                <w:bCs/>
                <w:color w:val="000000" w:themeColor="text1"/>
                <w:sz w:val="24"/>
                <w:szCs w:val="24"/>
              </w:rPr>
              <w:t>Данное</w:t>
            </w:r>
            <w:r w:rsidR="00BD1621">
              <w:rPr>
                <w:bCs/>
                <w:color w:val="000000" w:themeColor="text1"/>
                <w:sz w:val="24"/>
                <w:szCs w:val="24"/>
              </w:rPr>
              <w:t xml:space="preserve"> направление работы в нашем детском саду отрабатывалось на протяжении 10 лет. </w:t>
            </w:r>
            <w:hyperlink r:id="rId33" w:history="1">
              <w:r w:rsidR="00696D11" w:rsidRPr="00A47EF7">
                <w:rPr>
                  <w:rStyle w:val="a3"/>
                  <w:bCs/>
                  <w:sz w:val="24"/>
                  <w:szCs w:val="24"/>
                </w:rPr>
                <w:t>https://vk.com/wall-212810906_1246</w:t>
              </w:r>
            </w:hyperlink>
            <w:r w:rsidR="00696D1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D1621">
              <w:rPr>
                <w:bCs/>
                <w:color w:val="000000" w:themeColor="text1"/>
                <w:sz w:val="24"/>
                <w:szCs w:val="24"/>
              </w:rPr>
              <w:t xml:space="preserve">Сначала появились долгосрочные </w:t>
            </w:r>
            <w:r w:rsidR="00BD1621">
              <w:rPr>
                <w:bCs/>
                <w:color w:val="000000" w:themeColor="text1"/>
                <w:sz w:val="24"/>
                <w:szCs w:val="24"/>
              </w:rPr>
              <w:lastRenderedPageBreak/>
              <w:t>проекты по разным направле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 xml:space="preserve">ниям жизни нашего народа в </w:t>
            </w:r>
            <w:r w:rsidR="002C393E">
              <w:rPr>
                <w:bCs/>
                <w:color w:val="000000" w:themeColor="text1"/>
                <w:sz w:val="24"/>
                <w:szCs w:val="24"/>
              </w:rPr>
              <w:t>Великой Отечественной войне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 xml:space="preserve"> и, в основном</w:t>
            </w:r>
            <w:r w:rsidR="00622210">
              <w:rPr>
                <w:bCs/>
                <w:color w:val="000000" w:themeColor="text1"/>
                <w:sz w:val="24"/>
                <w:szCs w:val="24"/>
              </w:rPr>
              <w:t>,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 xml:space="preserve"> они носили разовый характер при подготовке к празднованию дня Победы и знаменательных дат в истории. Позже был написан и реализован долгосрочный проект «Спасибо деду за Победу». Реализация проекта предполагала работу в каждой возрастной группе по следующим направлениям: великие сражения, рода войск, военная техника, история военного костюма, герои войны и многое другое. </w:t>
            </w:r>
            <w:hyperlink r:id="rId34" w:history="1">
              <w:r w:rsidR="00696D11" w:rsidRPr="00A47EF7">
                <w:rPr>
                  <w:rStyle w:val="a3"/>
                  <w:bCs/>
                  <w:sz w:val="24"/>
                  <w:szCs w:val="24"/>
                </w:rPr>
                <w:t>https://vk.com/wall-212810906_3</w:t>
              </w:r>
            </w:hyperlink>
            <w:r w:rsidR="00696D1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>Сегодня этот  проект входит в нашу практику отдельным направлением «</w:t>
            </w:r>
            <w:r w:rsidR="00622210">
              <w:rPr>
                <w:bCs/>
                <w:color w:val="000000" w:themeColor="text1"/>
                <w:sz w:val="24"/>
                <w:szCs w:val="24"/>
              </w:rPr>
              <w:t>Великая Отечественная война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 xml:space="preserve">». Все также мы читаем книги, просматриваем документальные фильмы, устраиваем выставки </w:t>
            </w:r>
            <w:r w:rsidR="00622210">
              <w:rPr>
                <w:bCs/>
                <w:color w:val="000000" w:themeColor="text1"/>
                <w:sz w:val="24"/>
                <w:szCs w:val="24"/>
              </w:rPr>
              <w:t>детских работ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>, но практика дополнилась новыми формами работы. Например, наши воспитанники являются активными участниками разнообразных городских, краевых всероссийских акций. Такие как «Окна Победы» (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>дети украшают окна соответствующей символикой)</w:t>
            </w:r>
            <w:r w:rsidR="00F72122">
              <w:rPr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>«Георгиевская лента» с проведением мастер-классов старшими детьми для малышей по изготовлению георгиевской ленты), «Забег Победы» (дети о взрослые пробежали 500 м, а данное событие было организовано городским методическим объединением г.Дивногорск),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 xml:space="preserve"> международная акция </w:t>
            </w:r>
            <w:r w:rsidR="00AC4CA2" w:rsidRPr="00823878">
              <w:rPr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AC4CA2" w:rsidRPr="00823878">
              <w:rPr>
                <w:bCs/>
                <w:color w:val="000000" w:themeColor="text1"/>
                <w:sz w:val="24"/>
                <w:szCs w:val="24"/>
              </w:rPr>
              <w:t>СадПамяти</w:t>
            </w:r>
            <w:proofErr w:type="spellEnd"/>
            <w:r w:rsidR="00AC4CA2" w:rsidRPr="00823878">
              <w:rPr>
                <w:bCs/>
                <w:color w:val="000000" w:themeColor="text1"/>
                <w:sz w:val="24"/>
                <w:szCs w:val="24"/>
              </w:rPr>
              <w:t>»</w:t>
            </w:r>
            <w:r w:rsidR="00E267ED" w:rsidRPr="0082387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C4CA2" w:rsidRPr="00823878">
              <w:rPr>
                <w:bCs/>
                <w:color w:val="000000" w:themeColor="text1"/>
                <w:sz w:val="24"/>
                <w:szCs w:val="24"/>
              </w:rPr>
              <w:t>(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 xml:space="preserve">высадка молодых деревьев </w:t>
            </w:r>
            <w:r w:rsidR="00622210">
              <w:rPr>
                <w:bCs/>
                <w:color w:val="000000" w:themeColor="text1"/>
                <w:sz w:val="24"/>
                <w:szCs w:val="24"/>
              </w:rPr>
              <w:t xml:space="preserve">в 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>память воинов – наших земляков ветеранов)</w:t>
            </w:r>
            <w:r w:rsidR="00F66255">
              <w:rPr>
                <w:bCs/>
                <w:color w:val="000000" w:themeColor="text1"/>
                <w:sz w:val="24"/>
                <w:szCs w:val="24"/>
              </w:rPr>
              <w:t xml:space="preserve">, </w:t>
            </w:r>
            <w:hyperlink r:id="rId35" w:history="1">
              <w:r w:rsidR="00696D11" w:rsidRPr="00A47EF7">
                <w:rPr>
                  <w:rStyle w:val="a3"/>
                  <w:bCs/>
                  <w:sz w:val="24"/>
                  <w:szCs w:val="24"/>
                </w:rPr>
                <w:t>https://vk.com/wall-212810906_806</w:t>
              </w:r>
            </w:hyperlink>
            <w:r w:rsidR="00696D1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96D11" w:rsidRPr="00696D1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96D1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66255">
              <w:rPr>
                <w:bCs/>
                <w:color w:val="000000" w:themeColor="text1"/>
                <w:sz w:val="24"/>
                <w:szCs w:val="24"/>
              </w:rPr>
              <w:t>«Свеча памяти»,</w:t>
            </w:r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hyperlink r:id="rId36" w:history="1">
              <w:r w:rsidR="003E5580" w:rsidRPr="00A47EF7">
                <w:rPr>
                  <w:rStyle w:val="a3"/>
                  <w:bCs/>
                  <w:sz w:val="24"/>
                  <w:szCs w:val="24"/>
                </w:rPr>
                <w:t>https://vk.com/wall-212810906_984</w:t>
              </w:r>
            </w:hyperlink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66255">
              <w:rPr>
                <w:bCs/>
                <w:color w:val="000000" w:themeColor="text1"/>
                <w:sz w:val="24"/>
                <w:szCs w:val="24"/>
              </w:rPr>
              <w:t xml:space="preserve"> «Блокадный хлеб» и др.</w:t>
            </w:r>
            <w:r w:rsidR="0062221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hyperlink r:id="rId37" w:history="1">
              <w:r w:rsidR="003E5580" w:rsidRPr="00A47EF7">
                <w:rPr>
                  <w:rStyle w:val="a3"/>
                  <w:bCs/>
                  <w:sz w:val="24"/>
                  <w:szCs w:val="24"/>
                </w:rPr>
                <w:t>https://vk.com/wall-212810906_102</w:t>
              </w:r>
            </w:hyperlink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9ED5285" w14:textId="77777777" w:rsidR="003E5580" w:rsidRDefault="00622210" w:rsidP="004756DE">
            <w:pPr>
              <w:shd w:val="clear" w:color="auto" w:fill="FFFFFF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Являясь активными участниками </w:t>
            </w:r>
            <w:r w:rsidR="00E267ED" w:rsidRPr="00823878">
              <w:rPr>
                <w:bCs/>
                <w:color w:val="000000" w:themeColor="text1"/>
                <w:sz w:val="24"/>
                <w:szCs w:val="24"/>
              </w:rPr>
              <w:t xml:space="preserve">проекта Центра дошкольного образования КК ИРО </w:t>
            </w:r>
            <w:r w:rsidR="005D6C08" w:rsidRPr="00823878">
              <w:rPr>
                <w:bCs/>
                <w:color w:val="000000" w:themeColor="text1"/>
                <w:sz w:val="24"/>
                <w:szCs w:val="24"/>
              </w:rPr>
              <w:t xml:space="preserve">«Воспитание маленького человека большой страны» мы участвуем в </w:t>
            </w:r>
            <w:r w:rsidR="00E267ED" w:rsidRPr="00823878">
              <w:rPr>
                <w:bCs/>
                <w:color w:val="000000" w:themeColor="text1"/>
                <w:sz w:val="24"/>
                <w:szCs w:val="24"/>
              </w:rPr>
              <w:t xml:space="preserve">двух направлениях «Музеи Енисейской Сибири – детям» и «Память сильнее времени». </w:t>
            </w:r>
            <w:r w:rsidR="005D6C08" w:rsidRPr="00823878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267ED" w:rsidRPr="00823878">
              <w:rPr>
                <w:bCs/>
                <w:color w:val="000000" w:themeColor="text1"/>
                <w:sz w:val="24"/>
                <w:szCs w:val="24"/>
              </w:rPr>
              <w:t xml:space="preserve">В </w:t>
            </w:r>
            <w:r w:rsidR="005D6C08" w:rsidRPr="00823878">
              <w:rPr>
                <w:bCs/>
                <w:color w:val="000000" w:themeColor="text1"/>
                <w:sz w:val="24"/>
                <w:szCs w:val="24"/>
              </w:rPr>
              <w:t>подготовке материала к электронной книге «Моя семья в истории Победы</w:t>
            </w:r>
            <w:r w:rsidR="00E267ED" w:rsidRPr="00823878">
              <w:rPr>
                <w:bCs/>
                <w:color w:val="000000" w:themeColor="text1"/>
                <w:sz w:val="24"/>
                <w:szCs w:val="24"/>
              </w:rPr>
              <w:t xml:space="preserve">», </w:t>
            </w:r>
            <w:r w:rsidR="00F66255" w:rsidRPr="00823878">
              <w:rPr>
                <w:bCs/>
                <w:color w:val="000000" w:themeColor="text1"/>
                <w:sz w:val="24"/>
                <w:szCs w:val="24"/>
              </w:rPr>
              <w:t xml:space="preserve">в акции «900 берез - 900 блокадных дней» и </w:t>
            </w:r>
            <w:r w:rsidR="00F66255">
              <w:rPr>
                <w:bCs/>
                <w:color w:val="000000" w:themeColor="text1"/>
                <w:sz w:val="24"/>
                <w:szCs w:val="24"/>
              </w:rPr>
              <w:t>др.</w:t>
            </w:r>
            <w:r w:rsidR="00E267ED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 xml:space="preserve">«Письмо солдату» </w:t>
            </w:r>
            <w:r w:rsidR="002C393E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 xml:space="preserve">ребята пишут и рисуют письма для солдат </w:t>
            </w:r>
            <w:r w:rsidR="002C393E">
              <w:rPr>
                <w:bCs/>
                <w:color w:val="000000" w:themeColor="text1"/>
                <w:sz w:val="24"/>
                <w:szCs w:val="24"/>
              </w:rPr>
              <w:t>– участников специальной военной операции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 xml:space="preserve">. Однажды наши ребята получили ответ на свои письма из Авдеевки. </w:t>
            </w:r>
            <w:hyperlink r:id="rId38" w:history="1">
              <w:r w:rsidR="003E5580" w:rsidRPr="00A47EF7">
                <w:rPr>
                  <w:rStyle w:val="a3"/>
                  <w:bCs/>
                  <w:sz w:val="24"/>
                  <w:szCs w:val="24"/>
                </w:rPr>
                <w:t>https://vk.com/wall-212810906_775</w:t>
              </w:r>
            </w:hyperlink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>Дети всех групп с большим вниманием слушали прочтения этого письма воспитателем. После этого, не сговариваясь, они сели за рисунки для наших воинов. Кроме того нашим солдатам мы передали поздравительные открытки через патриотическую группу «</w:t>
            </w:r>
            <w:proofErr w:type="spellStart"/>
            <w:r w:rsidR="003D1B19">
              <w:rPr>
                <w:bCs/>
                <w:color w:val="000000" w:themeColor="text1"/>
                <w:sz w:val="24"/>
                <w:szCs w:val="24"/>
              </w:rPr>
              <w:t>СибТыл</w:t>
            </w:r>
            <w:proofErr w:type="spellEnd"/>
            <w:r w:rsidR="003D1B19">
              <w:rPr>
                <w:bCs/>
                <w:color w:val="000000" w:themeColor="text1"/>
                <w:sz w:val="24"/>
                <w:szCs w:val="24"/>
              </w:rPr>
              <w:t>». Активно дети участвуют разных конкурсах. Например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>,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 xml:space="preserve"> «Строка памяти», где наши воспитанники при прочтении стихов занимают призовые места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>, а коллектив детского сада принял участие во всероссийском песенном флешмобе «Нас миллионы русских!»</w:t>
            </w:r>
            <w:r w:rsidR="003D1B19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AC4CA2">
              <w:rPr>
                <w:bCs/>
                <w:color w:val="000000" w:themeColor="text1"/>
                <w:sz w:val="24"/>
                <w:szCs w:val="24"/>
              </w:rPr>
              <w:t xml:space="preserve"> Были проведены необычные для дошкольного образования мероприятия – реконструкции и спортивно</w:t>
            </w:r>
            <w:r w:rsidR="004756DE">
              <w:rPr>
                <w:bCs/>
                <w:color w:val="000000" w:themeColor="text1"/>
                <w:sz w:val="24"/>
                <w:szCs w:val="24"/>
              </w:rPr>
              <w:t>-патриотическая игра «Зарница».</w:t>
            </w:r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083669F" w14:textId="77777777" w:rsidR="002C393E" w:rsidRDefault="00DC110C" w:rsidP="004756DE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hyperlink r:id="rId39" w:history="1">
              <w:r w:rsidR="003E5580" w:rsidRPr="00A47EF7">
                <w:rPr>
                  <w:rStyle w:val="a3"/>
                  <w:bCs/>
                  <w:sz w:val="24"/>
                  <w:szCs w:val="24"/>
                </w:rPr>
                <w:t>https://vk.com/wall-212810906_179</w:t>
              </w:r>
            </w:hyperlink>
            <w:r w:rsidR="003E5580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756DE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E2024" w:rsidRPr="004756DE">
              <w:rPr>
                <w:color w:val="000000" w:themeColor="text1"/>
                <w:sz w:val="24"/>
                <w:szCs w:val="24"/>
              </w:rPr>
              <w:t xml:space="preserve">На протяжении всего года в разных возрастных группах реализовывались проекты по изучению истории сражений и побед нашего народа над фашистской Германией. Дети не только изучали историю нашего народа в своих группах, но и щедро делились друг с другом группами, устраивая общие мероприятия. </w:t>
            </w:r>
          </w:p>
          <w:p w14:paraId="7C04C557" w14:textId="77777777" w:rsidR="00F66255" w:rsidRPr="000E2024" w:rsidRDefault="000E2024" w:rsidP="002C393E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4756DE">
              <w:rPr>
                <w:color w:val="000000" w:themeColor="text1"/>
                <w:sz w:val="24"/>
                <w:szCs w:val="24"/>
              </w:rPr>
              <w:t xml:space="preserve">На конец 2022-2023 </w:t>
            </w:r>
            <w:proofErr w:type="spellStart"/>
            <w:r w:rsidRPr="004756DE">
              <w:rPr>
                <w:color w:val="000000" w:themeColor="text1"/>
                <w:sz w:val="24"/>
                <w:szCs w:val="24"/>
              </w:rPr>
              <w:t>у.г</w:t>
            </w:r>
            <w:proofErr w:type="spellEnd"/>
            <w:r w:rsidRPr="004756DE">
              <w:rPr>
                <w:color w:val="000000" w:themeColor="text1"/>
                <w:sz w:val="24"/>
                <w:szCs w:val="24"/>
              </w:rPr>
              <w:t>. возникла идея реконструкции парада Победы 1945 г</w:t>
            </w:r>
            <w:r w:rsidR="003E5580">
              <w:rPr>
                <w:color w:val="000000" w:themeColor="text1"/>
                <w:sz w:val="24"/>
                <w:szCs w:val="24"/>
              </w:rPr>
              <w:t xml:space="preserve">. </w:t>
            </w:r>
            <w:hyperlink r:id="rId40" w:history="1">
              <w:r w:rsidR="003E5580" w:rsidRPr="00A47EF7">
                <w:rPr>
                  <w:rStyle w:val="a3"/>
                  <w:sz w:val="24"/>
                  <w:szCs w:val="24"/>
                </w:rPr>
                <w:t>https://vk.com/wall-212810906_33</w:t>
              </w:r>
            </w:hyperlink>
            <w:r w:rsidR="003E5580"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4756DE">
              <w:rPr>
                <w:color w:val="000000" w:themeColor="text1"/>
                <w:sz w:val="24"/>
                <w:szCs w:val="24"/>
              </w:rPr>
              <w:t xml:space="preserve"> Дети вместе с педагогами изучали по документальным фильмам и документам последовательность события. Педагоги продумали как такой сложный материал не только показать детям, но и «ввести» их в этот исторический день. Данное мероприятие проходило совместно со специалистами городского Дворца культуры «Энергетик» и </w:t>
            </w:r>
            <w:r w:rsidRPr="004756DE">
              <w:rPr>
                <w:color w:val="000000" w:themeColor="text1"/>
                <w:sz w:val="24"/>
                <w:szCs w:val="24"/>
              </w:rPr>
              <w:lastRenderedPageBreak/>
              <w:t xml:space="preserve">представителями молодежи </w:t>
            </w:r>
            <w:proofErr w:type="spellStart"/>
            <w:r w:rsidRPr="004756DE">
              <w:rPr>
                <w:color w:val="000000" w:themeColor="text1"/>
                <w:sz w:val="24"/>
                <w:szCs w:val="24"/>
              </w:rPr>
              <w:t>Юнармии</w:t>
            </w:r>
            <w:proofErr w:type="spellEnd"/>
            <w:r w:rsidRPr="004756DE">
              <w:rPr>
                <w:color w:val="000000" w:themeColor="text1"/>
                <w:sz w:val="24"/>
                <w:szCs w:val="24"/>
              </w:rPr>
              <w:t xml:space="preserve"> и детьми и педагогами детского сада № 7.</w:t>
            </w:r>
            <w:r w:rsidR="00F66255" w:rsidRPr="000E2024">
              <w:rPr>
                <w:color w:val="000000" w:themeColor="text1"/>
                <w:sz w:val="24"/>
                <w:szCs w:val="24"/>
              </w:rPr>
              <w:t xml:space="preserve"> Каждая группа представляла определенный род войск, также шла военная техника, изготовленная детьми совместно с родителями, а закончилось это мероприятие праздничным концертом. </w:t>
            </w:r>
          </w:p>
          <w:p w14:paraId="5E1383E1" w14:textId="77777777" w:rsidR="003A3F58" w:rsidRPr="003A3F58" w:rsidRDefault="003A3F58" w:rsidP="003A3F58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A3F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Продолжается и усложняется работа в </w:t>
            </w:r>
            <w:r w:rsidRPr="002C393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музее «Енисейская Сибирь»</w:t>
            </w:r>
            <w:r w:rsidRP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2C393E" w:rsidRP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этом этапе дети становятся активными участниками изготовления и подбора экспонатов к выставке</w:t>
            </w:r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а также осуществляется подготовка экскурсоводов из числа воспитанников. Реализуются новые формы работы – </w:t>
            </w:r>
            <w:proofErr w:type="spellStart"/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видеоэкскурсии</w:t>
            </w:r>
            <w:proofErr w:type="spellEnd"/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41" w:history="1">
              <w:r w:rsidR="0010713E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https://vk.com/wall-212810906_1582</w:t>
              </w:r>
            </w:hyperlink>
            <w:r w:rsidR="001071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подготовленные детьми совместно с родителями и педагогами и др. Интересной и увлекательной формой работы </w:t>
            </w:r>
            <w:r w:rsidR="000A0D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видеоконференция</w:t>
            </w:r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котор</w:t>
            </w:r>
            <w:r w:rsidR="000A0D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ая состоялась</w:t>
            </w:r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овсем недавно совместно с АНО «Наследие», </w:t>
            </w:r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дошкольными образовательными организациями города и края, а также музеями </w:t>
            </w:r>
            <w:proofErr w:type="spellStart"/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г.Дивногорска</w:t>
            </w:r>
            <w:proofErr w:type="spellEnd"/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2C39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п.Златоруновск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hyperlink r:id="rId42" w:history="1">
              <w:r w:rsidR="003E5580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https://vk.com/wall-212810906_1765</w:t>
              </w:r>
            </w:hyperlink>
            <w:r w:rsidR="003E55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Мы не только поделились опытом своей работы в музейной педагогике, но и нашли друзей, увлеченных своим делом, готовых поделиться своими наработками (организация </w:t>
            </w:r>
            <w:proofErr w:type="spellStart"/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видеовыставок</w:t>
            </w:r>
            <w:proofErr w:type="spellEnd"/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онлайн для детей старшего дошкольного возраста). Было решено проводить такие встречи в системе и следующее подключение состоится весной этого года.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Увлекательная беседа была организована совместно с руководителем центра</w:t>
            </w:r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АНО «Наследие»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рен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Коше. </w:t>
            </w:r>
            <w:r w:rsidR="00AB68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 замечательный специалист, который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курирует работу </w:t>
            </w:r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наших педагогов подготовительной группы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реализации программы 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орильской епархии </w:t>
            </w:r>
            <w:r w:rsidR="00AB68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духовно-нравственному воспитанию детей дошкольного возраста</w:t>
            </w:r>
            <w:r w:rsidR="000A0D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«От детства к отрочеству»</w:t>
            </w:r>
            <w:r w:rsidR="00AB68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Занятия проходят в теплой беседе о добре и зле, 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дружбе и взаимовыручке.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43" w:history="1">
              <w:r w:rsidR="0010713E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https://vk.com/wall-212810906_1560</w:t>
              </w:r>
            </w:hyperlink>
            <w:r w:rsidR="0010713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DB73085" w14:textId="77777777" w:rsidR="00F355C2" w:rsidRDefault="00AC4CA2" w:rsidP="00AE6E08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Каждый год, работая по нашей практике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мы стараемся сводить мероприятия по всем направлениям в единый план, организуя работу таким образом, чтобы дети включались с нами 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образовательный процесс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определенной логической последовательности. Объем работ </w:t>
            </w:r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педагогов велик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но при верном распределении обязанностей каждой творческой группой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решаются определенные задачи (творческая группа по патриотическому воспитанию «Патриот» - курирует работу по направлениям «Культура и быт Енисейской Сибири»,  «История России», «Великая Отечественная война», группа по музейной педагогике «Музей Енисейская Сибирь», сопровожда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ет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практику творческ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ая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групп</w:t>
            </w:r>
            <w:r w:rsid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развитию художественных способностей детей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23EB2" w:rsidRP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«Аленький цветочек»</w:t>
            </w:r>
            <w:r w:rsidR="00AE6E08" w:rsidRPr="006A0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организуя выставки и разного рода спектакли</w:t>
            </w:r>
            <w:r w:rsidR="0059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представления совместно </w:t>
            </w:r>
            <w:r w:rsidR="00AE6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детьми разных возрастных групп).</w:t>
            </w:r>
          </w:p>
          <w:p w14:paraId="67CD39BA" w14:textId="77777777" w:rsidR="00BB7998" w:rsidRDefault="00BB7998" w:rsidP="00AE6E08">
            <w:pPr>
              <w:pStyle w:val="a9"/>
              <w:ind w:right="127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B79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BB799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этап (аналитический).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472C857D" w14:textId="77777777" w:rsidR="00BB7998" w:rsidRPr="00BB7998" w:rsidRDefault="00BB7998" w:rsidP="00AE6E08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B79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заключительном этапе проводятся все аналитические мероприятия: анализ динамики развития воспитанн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BB79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ков, успешность взаимодействия педагогов, родителей воспитанников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BB79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социальных партнеров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удовлетворенностью качеством образовательных услуг родителями</w:t>
            </w:r>
            <w:r w:rsidRPr="00BB79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следующем разделе представлены инструменты измерения всех показателей. Необходимо отметить, что наша практика не оканчивается на последнем этапе, она продолжает свою «жизнь», обогащается и усложняется. Наши дальнейшие планы: продолжить взаимодействие с семьями воспитанников и социальных партнеров</w:t>
            </w:r>
            <w:r w:rsidR="000A0D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реализации практики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скорректировать работу в дальнейших планах, распространять опыт работы на разных уровнях дошкольного образования. </w:t>
            </w:r>
          </w:p>
          <w:p w14:paraId="1209DBFD" w14:textId="77777777" w:rsidR="00511D6C" w:rsidRPr="006A082C" w:rsidRDefault="00511D6C" w:rsidP="00823878">
            <w:pPr>
              <w:pStyle w:val="a9"/>
              <w:ind w:right="127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25250C" w:rsidRPr="00DC25A2" w14:paraId="338CABDA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8EA1A" w14:textId="77777777" w:rsidR="0025250C" w:rsidRPr="00EC0569" w:rsidRDefault="0025250C" w:rsidP="0025250C">
            <w:pPr>
              <w:pStyle w:val="a9"/>
            </w:pPr>
            <w:r w:rsidRPr="00EC0569">
              <w:lastRenderedPageBreak/>
              <w:t>11.3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9CF12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*Через какие средства (технологии, методы, формы, способы и т.д.) реализуется ваша практика?</w:t>
            </w:r>
          </w:p>
        </w:tc>
        <w:tc>
          <w:tcPr>
            <w:tcW w:w="12049" w:type="dxa"/>
            <w:shd w:val="clear" w:color="auto" w:fill="FFFFFF"/>
          </w:tcPr>
          <w:p w14:paraId="31F9C766" w14:textId="77777777" w:rsidR="0025250C" w:rsidRPr="000E2024" w:rsidRDefault="0025250C" w:rsidP="00F820B5">
            <w:pPr>
              <w:pStyle w:val="a9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E202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 Преобразование образовательного пространства:</w:t>
            </w:r>
          </w:p>
          <w:p w14:paraId="56635039" w14:textId="77777777" w:rsidR="00732D66" w:rsidRPr="000E2024" w:rsidRDefault="00732D66" w:rsidP="00F820B5">
            <w:pPr>
              <w:pStyle w:val="a9"/>
              <w:ind w:right="127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E202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- создание в каждой возрастной группе центров активности по патриотическому воспитанию, в соответствии с возрастными особенностями (материал представляется в соответствии с темой проекта, реализуемой в актуальное время);</w:t>
            </w:r>
          </w:p>
          <w:p w14:paraId="3B096F14" w14:textId="77777777" w:rsidR="00732D66" w:rsidRDefault="00732D66" w:rsidP="00F820B5">
            <w:pPr>
              <w:pStyle w:val="a9"/>
              <w:ind w:right="127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0E2024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- создание музейной комнаты с регулярной сменой экспозиции и экспонатов.</w:t>
            </w:r>
          </w:p>
          <w:p w14:paraId="73F719F8" w14:textId="77777777" w:rsidR="005422DB" w:rsidRDefault="005422DB" w:rsidP="005422DB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Работа творческих групп педагогов по разным направлениям практики (группа по патриотическому воспитанию «Патриот» - «Культура и быт Енисейской Сибири»,  «История России», «Великая Отечественная война», группа по музейной педагогике - «Музей Енисейская Сибирь», развитие художественных способностей воспитанников – творческая группа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742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«Аленький цветочек»).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9AC38C6" w14:textId="77777777" w:rsidR="0025309F" w:rsidRPr="000E2024" w:rsidRDefault="005422DB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Музейная педагогика. В музейной комнате представляется изученный материал по теме проекта. Например, земляки – участники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великой Отечественной войны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Дети подготовительной группы вместе с педагогом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куратором по этому направлению готовят экспозиции выставки и докладчика-экскурсовода, который будет проводить экскурсию для всех групп. </w:t>
            </w:r>
          </w:p>
          <w:p w14:paraId="0F0B0389" w14:textId="77777777" w:rsidR="0025309F" w:rsidRPr="000E2024" w:rsidRDefault="0025309F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Кроме того, могут быть реализованы индивидуальные или подгрупповые исследовательские работы детьми, результаты которых они также представляют на выставках.</w:t>
            </w:r>
          </w:p>
          <w:p w14:paraId="34935F0F" w14:textId="77777777" w:rsidR="0025309F" w:rsidRPr="000E2024" w:rsidRDefault="0025309F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Следующим направление</w:t>
            </w:r>
            <w:r w:rsidR="005422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является обязательное включение в экскурсии части творческого или исследовательского характера во время экскурсии. Например, сборка макета </w:t>
            </w:r>
            <w:proofErr w:type="spellStart"/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миниэлектростанции</w:t>
            </w:r>
            <w:proofErr w:type="spellEnd"/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помощью батареек и лампы или «разминировании территории» как это делали саперы (игра-лабиринт) и т.д.</w:t>
            </w:r>
          </w:p>
          <w:p w14:paraId="14B29672" w14:textId="77777777" w:rsidR="0025250C" w:rsidRPr="000E2024" w:rsidRDefault="000E2024" w:rsidP="00E03136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object w:dxaOrig="4320" w:dyaOrig="4320" w14:anchorId="04B51056">
                <v:shape id="_x0000_i1026" type="#_x0000_t75" style="width:597.75pt;height:326.25pt" o:ole="">
                  <v:imagedata r:id="rId44" o:title=""/>
                </v:shape>
                <o:OLEObject Type="Embed" ProgID="FoxitReader.Document" ShapeID="_x0000_i1026" DrawAspect="Content" ObjectID="_1799757737" r:id="rId45"/>
              </w:object>
            </w:r>
            <w:r w:rsidR="005422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732D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27424D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32D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Детско-взрослые исследовательские проекты Л.Свирской – вид проектов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732D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 котором дети совместно с воспитателем являются непосредственными участниками образовательных отношений. С помощью метода 3-х вопросов дети озвучивают известные моменты по теме проекта и задают вопросы, которые необходимо решить при реализации проекта, а также намечают совместно необходимые мероприятия, которые будут направлены на изучение, исследование и закрепление материала.</w:t>
            </w:r>
          </w:p>
          <w:p w14:paraId="22425EA5" w14:textId="77777777" w:rsidR="00732D66" w:rsidRDefault="008C64D2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Было реализовано большое количество проектов – комплексных, индивидуальных, групповых, творческих и т.д., а также они были разные по продолжительности (краткосрочные: 1-2 недели</w:t>
            </w:r>
            <w:proofErr w:type="gramStart"/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);;</w:t>
            </w:r>
            <w:proofErr w:type="gramEnd"/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среднесрочные (1-2 месяца); долгосрочные (полугодие, год).</w:t>
            </w:r>
          </w:p>
          <w:p w14:paraId="6735A180" w14:textId="77777777" w:rsidR="001C67D4" w:rsidRDefault="005422DB" w:rsidP="005422DB">
            <w:pPr>
              <w:pStyle w:val="a9"/>
              <w:tabs>
                <w:tab w:val="left" w:pos="410"/>
              </w:tabs>
              <w:ind w:right="1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  <w:r w:rsid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Программа </w:t>
            </w:r>
            <w:proofErr w:type="spellStart"/>
            <w:r w:rsid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О.Л.Кназевой</w:t>
            </w:r>
            <w:proofErr w:type="spellEnd"/>
            <w:r w:rsid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М.Д.Маханевой</w:t>
            </w:r>
            <w:proofErr w:type="spellEnd"/>
            <w:r w:rsid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«Приобщение детей к истокам русской народной культуры», рассчитанной для работы с детьми дошкольного возраста, начиная с младшей группы до подготовительной. Данная программа предполагает проведение цикла занятий </w:t>
            </w:r>
            <w:r w:rsidR="001C67D4" w:rsidRPr="001C67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</w:t>
            </w:r>
            <w:r w:rsidR="001C67D4" w:rsidRPr="001C67D4">
              <w:rPr>
                <w:rFonts w:ascii="Times New Roman" w:hAnsi="Times New Roman"/>
                <w:sz w:val="24"/>
                <w:szCs w:val="24"/>
              </w:rPr>
              <w:t>активно</w:t>
            </w:r>
            <w:r w:rsidR="001C67D4">
              <w:rPr>
                <w:rFonts w:ascii="Times New Roman" w:hAnsi="Times New Roman"/>
                <w:sz w:val="24"/>
                <w:szCs w:val="24"/>
              </w:rPr>
              <w:t>му</w:t>
            </w:r>
            <w:r w:rsidR="001C67D4" w:rsidRPr="001C67D4">
              <w:rPr>
                <w:rFonts w:ascii="Times New Roman" w:hAnsi="Times New Roman"/>
                <w:sz w:val="24"/>
                <w:szCs w:val="24"/>
              </w:rPr>
              <w:t xml:space="preserve"> приобретени</w:t>
            </w:r>
            <w:r w:rsidR="001C67D4">
              <w:rPr>
                <w:rFonts w:ascii="Times New Roman" w:hAnsi="Times New Roman"/>
                <w:sz w:val="24"/>
                <w:szCs w:val="24"/>
              </w:rPr>
              <w:t>ю</w:t>
            </w:r>
            <w:r w:rsidR="001C67D4" w:rsidRPr="001C67D4">
              <w:rPr>
                <w:rFonts w:ascii="Times New Roman" w:hAnsi="Times New Roman"/>
                <w:sz w:val="24"/>
                <w:szCs w:val="24"/>
              </w:rPr>
              <w:t xml:space="preserve"> детьми культурного </w:t>
            </w:r>
            <w:r w:rsidR="001C67D4" w:rsidRPr="001C67D4">
              <w:rPr>
                <w:rFonts w:ascii="Times New Roman" w:hAnsi="Times New Roman"/>
                <w:sz w:val="24"/>
                <w:szCs w:val="24"/>
              </w:rPr>
              <w:lastRenderedPageBreak/>
              <w:t>богатства русского народа.</w:t>
            </w:r>
            <w:r w:rsidR="001C6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67D4" w:rsidRPr="001C67D4">
              <w:rPr>
                <w:rFonts w:ascii="Times New Roman" w:hAnsi="Times New Roman"/>
                <w:sz w:val="24"/>
                <w:szCs w:val="24"/>
              </w:rPr>
              <w:t>Она основана на формировании эмоционально окрашенного чувства причастности детей к наследию прошлого, в том числе, благодаря созданию особой среды, позволяющей как бы непосредственно с ним соприкоснуться.</w:t>
            </w:r>
            <w:r w:rsidR="001C67D4">
              <w:rPr>
                <w:rFonts w:ascii="Times New Roman" w:hAnsi="Times New Roman"/>
                <w:sz w:val="24"/>
                <w:szCs w:val="24"/>
              </w:rPr>
              <w:t xml:space="preserve"> Кроме занятий, педагоги</w:t>
            </w:r>
            <w:r w:rsidR="000D62E7">
              <w:rPr>
                <w:rFonts w:ascii="Times New Roman" w:hAnsi="Times New Roman"/>
                <w:sz w:val="24"/>
                <w:szCs w:val="24"/>
              </w:rPr>
              <w:t xml:space="preserve"> знакомят детей с русской народной культурой (сказками, потешками, прибаутками и т.д.)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62E7">
              <w:rPr>
                <w:rFonts w:ascii="Times New Roman" w:hAnsi="Times New Roman"/>
                <w:sz w:val="24"/>
                <w:szCs w:val="24"/>
              </w:rPr>
              <w:t>в самостоятельной деятельности (народные игры, драматизации сказок, детские концерты).</w:t>
            </w:r>
          </w:p>
          <w:p w14:paraId="0F81A93C" w14:textId="77777777" w:rsidR="003A3F58" w:rsidRPr="00AB68A1" w:rsidRDefault="005422DB" w:rsidP="005422DB">
            <w:pPr>
              <w:pStyle w:val="a9"/>
              <w:tabs>
                <w:tab w:val="left" w:pos="410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3A3F58">
              <w:rPr>
                <w:rFonts w:ascii="Times New Roman" w:hAnsi="Times New Roman"/>
                <w:sz w:val="24"/>
                <w:szCs w:val="24"/>
              </w:rPr>
              <w:t xml:space="preserve">Программа Норильской </w:t>
            </w:r>
            <w:r w:rsidR="008940A7">
              <w:rPr>
                <w:rFonts w:ascii="Times New Roman" w:hAnsi="Times New Roman"/>
                <w:sz w:val="24"/>
                <w:szCs w:val="24"/>
              </w:rPr>
              <w:t>Е</w:t>
            </w:r>
            <w:r w:rsidR="003A3F58">
              <w:rPr>
                <w:rFonts w:ascii="Times New Roman" w:hAnsi="Times New Roman"/>
                <w:sz w:val="24"/>
                <w:szCs w:val="24"/>
              </w:rPr>
              <w:t>пархии «От детства к отрочеству», которая касается вопросов дух</w:t>
            </w:r>
            <w:r w:rsidR="00AB68A1">
              <w:rPr>
                <w:rFonts w:ascii="Times New Roman" w:hAnsi="Times New Roman"/>
                <w:sz w:val="24"/>
                <w:szCs w:val="24"/>
              </w:rPr>
              <w:t xml:space="preserve">овно-нравственного воспитания, которую курирует специалист духовно-просветительского </w:t>
            </w:r>
            <w:proofErr w:type="gramStart"/>
            <w:r w:rsidR="00AB68A1">
              <w:rPr>
                <w:rFonts w:ascii="Times New Roman" w:hAnsi="Times New Roman"/>
                <w:sz w:val="24"/>
                <w:szCs w:val="24"/>
              </w:rPr>
              <w:t xml:space="preserve">центра </w:t>
            </w:r>
            <w:r w:rsidR="00AB68A1">
              <w:rPr>
                <w:rFonts w:ascii="Arial" w:hAnsi="Arial" w:cs="Arial"/>
                <w:b/>
                <w:bCs/>
                <w:color w:val="2C2D2E"/>
                <w:sz w:val="18"/>
                <w:szCs w:val="18"/>
                <w:shd w:val="clear" w:color="auto" w:fill="FFFFFF"/>
              </w:rPr>
              <w:t xml:space="preserve"> </w:t>
            </w:r>
            <w:r w:rsidR="00AB68A1" w:rsidRPr="00AB68A1">
              <w:rPr>
                <w:rStyle w:val="ac"/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АНО</w:t>
            </w:r>
            <w:proofErr w:type="gramEnd"/>
            <w:r w:rsidR="00AB68A1" w:rsidRPr="00AB68A1">
              <w:rPr>
                <w:rStyle w:val="ac"/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"Наследие" г.Дивногорск</w:t>
            </w:r>
            <w:r w:rsidR="00AB68A1" w:rsidRPr="00AB68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C460E54" w14:textId="77777777" w:rsidR="00732D66" w:rsidRDefault="003D187D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  <w:r w:rsidR="008C64D2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Итоговые мероприятия: ярмарки, праздники, развлечения, квест-игры, музейные выставки, отчетные концерты и т.д.</w:t>
            </w:r>
            <w:r w:rsid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для закрепления по</w:t>
            </w:r>
            <w:r w:rsidR="009E09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лученных знаний и повышения мотивации к последующей деятельности</w:t>
            </w:r>
            <w:r w:rsidR="005422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детей и их родителей с привлечением социальных партнеров</w:t>
            </w:r>
            <w:r w:rsidR="009E09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6A09AD0" w14:textId="77777777" w:rsidR="003D187D" w:rsidRPr="000E2024" w:rsidRDefault="004A4B17" w:rsidP="003D187D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3D18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3D187D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Реконструкция исторических событий – процесс воссоздания исторических событий с использованием костюмов той эпохи, ключевых моментов, которые подтверждены документалистикой.  Мы использовали эту форму работы при ознакомлении детей с событиями Великой Отечественной войны 1941-1945 г.г., а именно с парадом Победы</w:t>
            </w:r>
            <w:r w:rsidR="003D18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1945 г., а также познакомили с замечательным фестивалем «Мир Сибири».</w:t>
            </w:r>
          </w:p>
          <w:p w14:paraId="7A5FDF6C" w14:textId="77777777" w:rsidR="003D187D" w:rsidRDefault="004A4B17" w:rsidP="003D187D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Интерактивные средства обучения</w:t>
            </w:r>
            <w:r w:rsidR="003D18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интерактивная карта Красноярского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края по изучению великих строек 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 достижений 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выдающихся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людей Сибири</w:t>
            </w:r>
            <w:r w:rsidR="005422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которая транслируется в музейной комнате</w:t>
            </w:r>
            <w:r w:rsidR="003D18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B0B2579" w14:textId="77777777" w:rsidR="003D187D" w:rsidRPr="008940A7" w:rsidRDefault="004A4B17" w:rsidP="003D187D">
            <w:pPr>
              <w:pStyle w:val="a9"/>
              <w:ind w:right="12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4070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3D18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В</w:t>
            </w:r>
            <w:r w:rsidR="003D187D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идеоролики используются для повышения мотивации детей к деятельности (мотивационные ролики) и с целью освещения главных событий, происходящих в детском саду – проморолики.</w:t>
            </w:r>
            <w:r w:rsidR="0010713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hyperlink r:id="rId46" w:history="1">
              <w:r w:rsidR="0010713E" w:rsidRPr="00A47EF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https://vk.com/wall-212810906_1246</w:t>
              </w:r>
            </w:hyperlink>
            <w:r w:rsidR="0010713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05A97AE3" w14:textId="77777777" w:rsidR="003D187D" w:rsidRPr="003D187D" w:rsidRDefault="003D187D" w:rsidP="003D187D">
            <w:pPr>
              <w:pStyle w:val="a9"/>
              <w:ind w:right="127"/>
              <w:jc w:val="both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4070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0A0D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Видеоконференция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электронная  видеосвязь между двумя и более объектов находящихся в разных местах (городах, территориях) для обмена опыта по вопросам краеведения и музейной педагогики.</w:t>
            </w:r>
          </w:p>
          <w:p w14:paraId="51DC0778" w14:textId="77777777" w:rsidR="007A7666" w:rsidRPr="000E2024" w:rsidRDefault="004A4B17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4070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Детский и взрослый мастер-класс</w:t>
            </w:r>
            <w:r w:rsidR="009E09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разным темам проектов. Например, изготовление народной игрушки «Кукла-скрутка» или кукол к театру из пластиковых ложек и др.</w:t>
            </w:r>
          </w:p>
          <w:p w14:paraId="0117587F" w14:textId="77777777" w:rsidR="007A7666" w:rsidRDefault="004A4B17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4070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Направление по передаче опыта от детей старшего возраста - младшим по изученной теме проекта в рамках реализации одного из направлений наставничества «воспитанники» - «воспитанникам» (например, дети подготовительной группы рассказывают новый материал детям старшей группы, 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представляют новые народные игры младшим и 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играют</w:t>
            </w:r>
            <w:r w:rsidR="0025309F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ними</w:t>
            </w:r>
            <w:r w:rsidR="007A7666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вместе проходят этапы квест-игры  и т.д.). </w:t>
            </w:r>
          </w:p>
          <w:p w14:paraId="77AAA1B4" w14:textId="77777777" w:rsidR="0025309F" w:rsidRPr="000E2024" w:rsidRDefault="000E2024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8238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="00001E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заимодействие с социальными партнерами:</w:t>
            </w:r>
          </w:p>
          <w:tbl>
            <w:tblPr>
              <w:tblW w:w="11758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269"/>
              <w:gridCol w:w="3819"/>
              <w:gridCol w:w="5670"/>
            </w:tblGrid>
            <w:tr w:rsidR="009E097F" w:rsidRPr="001D3FC5" w14:paraId="0F8E28BD" w14:textId="77777777" w:rsidTr="003D187D">
              <w:trPr>
                <w:trHeight w:val="215"/>
              </w:trPr>
              <w:tc>
                <w:tcPr>
                  <w:tcW w:w="226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680A5E9D" w14:textId="77777777" w:rsidR="003D187D" w:rsidRPr="003D187D" w:rsidRDefault="009E097F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Учреждение</w:t>
                  </w:r>
                </w:p>
              </w:tc>
              <w:tc>
                <w:tcPr>
                  <w:tcW w:w="38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70DCABE3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Совместно решаемые задачи</w:t>
                  </w:r>
                </w:p>
              </w:tc>
              <w:tc>
                <w:tcPr>
                  <w:tcW w:w="567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5CBB1129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Формы работы</w:t>
                  </w:r>
                </w:p>
              </w:tc>
            </w:tr>
            <w:tr w:rsidR="003D187D" w:rsidRPr="001D3FC5" w14:paraId="31BFD188" w14:textId="77777777" w:rsidTr="00ED3FD6">
              <w:trPr>
                <w:trHeight w:val="1650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5BBDA224" w14:textId="77777777" w:rsidR="003D187D" w:rsidRPr="003D187D" w:rsidRDefault="003D187D" w:rsidP="00DC110C">
                  <w:pPr>
                    <w:framePr w:hSpace="180" w:wrap="around" w:vAnchor="text" w:hAnchor="margin" w:y="3"/>
                    <w:ind w:left="120"/>
                    <w:suppressOverlap/>
                    <w:rPr>
                      <w:lang w:eastAsia="en-US"/>
                    </w:rPr>
                  </w:pPr>
                  <w:r w:rsidRPr="003D187D">
                    <w:rPr>
                      <w:lang w:eastAsia="en-US"/>
                    </w:rPr>
                    <w:lastRenderedPageBreak/>
                    <w:t>АНО «Центр патриотического воспитания детей и молодёжи «М</w:t>
                  </w:r>
                  <w:r w:rsidR="00ED3FD6">
                    <w:rPr>
                      <w:lang w:eastAsia="en-US"/>
                    </w:rPr>
                    <w:t>ИР</w:t>
                  </w:r>
                  <w:r w:rsidRPr="003D187D">
                    <w:rPr>
                      <w:lang w:eastAsia="en-US"/>
                    </w:rPr>
                    <w:t>»»</w:t>
                  </w:r>
                </w:p>
                <w:p w14:paraId="150223DC" w14:textId="77777777" w:rsidR="003D187D" w:rsidRPr="003D187D" w:rsidRDefault="003D187D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0E266E2A" w14:textId="77777777" w:rsidR="00ED3FD6" w:rsidRPr="003D187D" w:rsidRDefault="00ED3FD6" w:rsidP="00DC110C">
                  <w:pPr>
                    <w:framePr w:hSpace="180" w:wrap="around" w:vAnchor="text" w:hAnchor="margin" w:y="3"/>
                    <w:widowControl w:val="0"/>
                    <w:tabs>
                      <w:tab w:val="left" w:pos="1712"/>
                      <w:tab w:val="left" w:pos="2274"/>
                    </w:tabs>
                    <w:suppressOverlap/>
                    <w:rPr>
                      <w:rFonts w:asciiTheme="minorHAnsi" w:eastAsiaTheme="minorHAnsi" w:hAnsiTheme="minorHAnsi" w:cstheme="minorBidi"/>
                      <w:bCs/>
                      <w:color w:val="000000"/>
                      <w:lang w:eastAsia="en-US"/>
                    </w:rPr>
                  </w:pPr>
                  <w:r w:rsidRPr="003D187D">
                    <w:rPr>
                      <w:rFonts w:eastAsiaTheme="minorHAnsi" w:cstheme="minorBidi"/>
                      <w:lang w:eastAsia="en-US"/>
                    </w:rPr>
                    <w:t>Воспитание патриотизма и основ гражданственности</w:t>
                  </w:r>
                  <w:r>
                    <w:rPr>
                      <w:rFonts w:eastAsiaTheme="minorHAnsi" w:cstheme="minorBidi"/>
                      <w:lang w:eastAsia="en-US"/>
                    </w:rPr>
                    <w:t xml:space="preserve"> детей</w:t>
                  </w:r>
                  <w:r w:rsidRPr="003D187D">
                    <w:rPr>
                      <w:rFonts w:eastAsiaTheme="minorHAnsi" w:cstheme="minorBidi"/>
                      <w:lang w:eastAsia="en-US"/>
                    </w:rPr>
                    <w:t>.</w:t>
                  </w:r>
                </w:p>
                <w:p w14:paraId="735D006B" w14:textId="77777777" w:rsidR="003D187D" w:rsidRPr="003D187D" w:rsidRDefault="003D187D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="Calibri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51E60DCB" w14:textId="77777777" w:rsidR="00ED3FD6" w:rsidRPr="003D187D" w:rsidRDefault="00ED3FD6" w:rsidP="00DC110C">
                  <w:pPr>
                    <w:framePr w:hSpace="180" w:wrap="around" w:vAnchor="text" w:hAnchor="margin" w:y="3"/>
                    <w:widowControl w:val="0"/>
                    <w:suppressOverlap/>
                    <w:rPr>
                      <w:rFonts w:eastAsia="Calibri"/>
                    </w:rPr>
                  </w:pPr>
                  <w:r>
                    <w:rPr>
                      <w:rFonts w:ascii="Century Schoolbook" w:eastAsia="Calibri" w:hAnsi="Century Schoolbook"/>
                    </w:rPr>
                    <w:t>Организация работы по практике,</w:t>
                  </w:r>
                  <w:r w:rsidRPr="003D187D">
                    <w:rPr>
                      <w:rFonts w:eastAsia="Calibri"/>
                    </w:rPr>
                    <w:t xml:space="preserve"> в </w:t>
                  </w:r>
                  <w:r>
                    <w:rPr>
                      <w:rFonts w:eastAsia="Calibri"/>
                    </w:rPr>
                    <w:t xml:space="preserve">совместных проектах и акциях, </w:t>
                  </w:r>
                  <w:r w:rsidRPr="003D187D">
                    <w:rPr>
                      <w:rFonts w:eastAsia="Calibri"/>
                    </w:rPr>
                    <w:t>культурно-массовых мероприятиях и конкурсах,</w:t>
                  </w:r>
                  <w:r w:rsidRPr="003D187D">
                    <w:rPr>
                      <w:rFonts w:ascii="Century Schoolbook" w:eastAsia="Calibri" w:hAnsi="Century Schoolbook"/>
                    </w:rPr>
                    <w:t xml:space="preserve"> смотрах</w:t>
                  </w:r>
                  <w:r>
                    <w:rPr>
                      <w:rFonts w:ascii="Century Schoolbook" w:eastAsia="Calibri" w:hAnsi="Century Schoolbook"/>
                    </w:rPr>
                    <w:t xml:space="preserve"> </w:t>
                  </w:r>
                  <w:r w:rsidRPr="003D187D">
                    <w:rPr>
                      <w:rFonts w:ascii="Century Schoolbook" w:eastAsia="Calibri" w:hAnsi="Century Schoolbook"/>
                    </w:rPr>
                    <w:t>- конкурсах, обмен опытом,</w:t>
                  </w:r>
                  <w:r w:rsidRPr="003D187D">
                    <w:rPr>
                      <w:rFonts w:eastAsia="Calibri"/>
                    </w:rPr>
                    <w:t xml:space="preserve"> совместные мер</w:t>
                  </w:r>
                  <w:r>
                    <w:rPr>
                      <w:rFonts w:eastAsia="Calibri"/>
                    </w:rPr>
                    <w:t>оприя</w:t>
                  </w:r>
                  <w:r>
                    <w:rPr>
                      <w:rFonts w:eastAsia="Calibri"/>
                    </w:rPr>
                    <w:softHyphen/>
                    <w:t>тия для детей и педагогов</w:t>
                  </w:r>
                  <w:r w:rsidRPr="003D187D">
                    <w:rPr>
                      <w:rFonts w:eastAsia="Calibri"/>
                    </w:rPr>
                    <w:t>.</w:t>
                  </w:r>
                </w:p>
                <w:p w14:paraId="01AC0795" w14:textId="77777777" w:rsidR="00ED3FD6" w:rsidRDefault="00ED3FD6" w:rsidP="00DC110C">
                  <w:pPr>
                    <w:framePr w:hSpace="180" w:wrap="around" w:vAnchor="text" w:hAnchor="margin" w:y="3"/>
                    <w:widowControl w:val="0"/>
                    <w:suppressOverlap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Аналитическая деятельность по реализации практики.</w:t>
                  </w:r>
                </w:p>
                <w:p w14:paraId="3FAB82A5" w14:textId="77777777" w:rsidR="00ED3FD6" w:rsidRPr="00ED3FD6" w:rsidRDefault="00ED3FD6" w:rsidP="00DC110C">
                  <w:pPr>
                    <w:framePr w:hSpace="180" w:wrap="around" w:vAnchor="text" w:hAnchor="margin" w:y="3"/>
                    <w:widowControl w:val="0"/>
                    <w:suppressOverlap/>
                  </w:pPr>
                  <w:r>
                    <w:rPr>
                      <w:rFonts w:eastAsiaTheme="minorHAnsi"/>
                      <w:lang w:eastAsia="en-US"/>
                    </w:rPr>
                    <w:t>Консультирование педагогов по вопросам раннего патриотического воспитания.</w:t>
                  </w:r>
                </w:p>
              </w:tc>
            </w:tr>
            <w:tr w:rsidR="00ED3FD6" w:rsidRPr="001D3FC5" w14:paraId="03DA8EA4" w14:textId="77777777" w:rsidTr="00ED3FD6">
              <w:trPr>
                <w:trHeight w:val="196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6D613DE" w14:textId="77777777" w:rsidR="00ED3FD6" w:rsidRPr="003D187D" w:rsidRDefault="00ED3FD6" w:rsidP="00DC110C">
                  <w:pPr>
                    <w:framePr w:hSpace="180" w:wrap="around" w:vAnchor="text" w:hAnchor="margin" w:y="3"/>
                    <w:suppressOverlap/>
                    <w:rPr>
                      <w:lang w:eastAsia="en-US"/>
                    </w:rPr>
                  </w:pPr>
                  <w:r w:rsidRPr="003D187D">
                    <w:t>АНО «Духовно-просветительский центр «Наследие»»</w:t>
                  </w: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DC4EDBB" w14:textId="77777777" w:rsidR="00ED3FD6" w:rsidRPr="003D187D" w:rsidRDefault="00ED3FD6" w:rsidP="00DC110C">
                  <w:pPr>
                    <w:framePr w:hSpace="180" w:wrap="around" w:vAnchor="text" w:hAnchor="margin" w:y="3"/>
                    <w:widowControl w:val="0"/>
                    <w:tabs>
                      <w:tab w:val="left" w:pos="1712"/>
                      <w:tab w:val="left" w:pos="2274"/>
                    </w:tabs>
                    <w:suppressOverlap/>
                    <w:rPr>
                      <w:rFonts w:asciiTheme="minorHAnsi" w:eastAsiaTheme="minorHAnsi" w:hAnsiTheme="minorHAnsi" w:cstheme="minorBidi"/>
                      <w:bCs/>
                      <w:color w:val="000000"/>
                      <w:lang w:eastAsia="en-US"/>
                    </w:rPr>
                  </w:pPr>
                  <w:r w:rsidRPr="003D187D">
                    <w:rPr>
                      <w:rFonts w:eastAsiaTheme="minorHAnsi" w:cstheme="minorBidi"/>
                      <w:lang w:eastAsia="en-US"/>
                    </w:rPr>
                    <w:t>Воспитание</w:t>
                  </w:r>
                  <w:r>
                    <w:rPr>
                      <w:rFonts w:eastAsiaTheme="minorHAnsi" w:cstheme="minorBidi"/>
                      <w:lang w:eastAsia="en-US"/>
                    </w:rPr>
                    <w:t xml:space="preserve"> духовности,</w:t>
                  </w:r>
                  <w:r w:rsidRPr="003D187D">
                    <w:rPr>
                      <w:rFonts w:eastAsiaTheme="minorHAnsi" w:cstheme="minorBidi"/>
                      <w:lang w:eastAsia="en-US"/>
                    </w:rPr>
                    <w:t xml:space="preserve"> патриотизма и основ гражданственности.</w:t>
                  </w:r>
                </w:p>
                <w:p w14:paraId="06E12715" w14:textId="77777777" w:rsidR="00ED3FD6" w:rsidRPr="003D187D" w:rsidRDefault="00ED3FD6" w:rsidP="00DC110C">
                  <w:pPr>
                    <w:framePr w:hSpace="180" w:wrap="around" w:vAnchor="text" w:hAnchor="margin" w:y="3"/>
                    <w:suppressOverlap/>
                    <w:jc w:val="center"/>
                    <w:rPr>
                      <w:rFonts w:eastAsiaTheme="minorHAnsi" w:cstheme="minorBidi"/>
                      <w:lang w:eastAsia="en-US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6A505C2" w14:textId="77777777" w:rsidR="00ED3FD6" w:rsidRDefault="00ED3FD6" w:rsidP="00DC110C">
                  <w:pPr>
                    <w:framePr w:hSpace="180" w:wrap="around" w:vAnchor="text" w:hAnchor="margin" w:y="3"/>
                    <w:widowControl w:val="0"/>
                    <w:suppressOverlap/>
                    <w:rPr>
                      <w:rFonts w:ascii="Century Schoolbook" w:eastAsia="Calibri" w:hAnsi="Century Schoolbook"/>
                    </w:rPr>
                  </w:pPr>
                  <w:r w:rsidRPr="003D187D">
                    <w:rPr>
                      <w:rFonts w:eastAsiaTheme="minorHAnsi" w:cstheme="minorBidi"/>
                      <w:bCs/>
                      <w:color w:val="000000"/>
                      <w:lang w:eastAsia="en-US"/>
                    </w:rPr>
                    <w:t>К</w:t>
                  </w:r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 xml:space="preserve">онсультативную помощь </w:t>
                  </w:r>
                  <w:r>
                    <w:rPr>
                      <w:rFonts w:eastAsiaTheme="minorHAnsi"/>
                      <w:bCs/>
                      <w:color w:val="000000"/>
                      <w:lang w:eastAsia="en-US"/>
                    </w:rPr>
                    <w:t>по реализации задач духовно-нравственного и</w:t>
                  </w:r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 xml:space="preserve"> патриотическо</w:t>
                  </w:r>
                  <w:r>
                    <w:rPr>
                      <w:rFonts w:eastAsiaTheme="minorHAnsi"/>
                      <w:bCs/>
                      <w:color w:val="000000"/>
                      <w:lang w:eastAsia="en-US"/>
                    </w:rPr>
                    <w:t>го воспитания</w:t>
                  </w:r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 xml:space="preserve"> дошкольников, курс лекций по истории становления города Дивногорска (Знаменский Скит, Храм Знамения Божией Матери </w:t>
                  </w:r>
                  <w:proofErr w:type="spellStart"/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>Абалатская</w:t>
                  </w:r>
                  <w:proofErr w:type="spellEnd"/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>)  и знаменитых людях города Дивногорска и Красноярского края</w:t>
                  </w:r>
                  <w:r>
                    <w:rPr>
                      <w:rFonts w:eastAsiaTheme="minorHAnsi"/>
                      <w:bCs/>
                      <w:color w:val="000000"/>
                      <w:lang w:eastAsia="en-US"/>
                    </w:rPr>
                    <w:t>, подготовка педагогов к реализации программы Норильской Епархии «ОТ детства к Отрочеству»</w:t>
                  </w:r>
                  <w:r w:rsidRPr="003D187D">
                    <w:rPr>
                      <w:rFonts w:eastAsiaTheme="minorHAnsi"/>
                      <w:bCs/>
                      <w:color w:val="000000"/>
                      <w:lang w:eastAsia="en-US"/>
                    </w:rPr>
                    <w:t>.</w:t>
                  </w:r>
                </w:p>
              </w:tc>
            </w:tr>
            <w:tr w:rsidR="009E097F" w:rsidRPr="001D3FC5" w14:paraId="114E15B0" w14:textId="77777777" w:rsidTr="003D187D">
              <w:trPr>
                <w:trHeight w:val="674"/>
              </w:trPr>
              <w:tc>
                <w:tcPr>
                  <w:tcW w:w="22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29ECEAA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  <w:color w:val="C00000"/>
                    </w:rPr>
                  </w:pPr>
                  <w:r w:rsidRPr="003D187D">
                    <w:rPr>
                      <w:rFonts w:eastAsia="Calibri"/>
                    </w:rPr>
                    <w:t>ДК «Энергетик»</w:t>
                  </w:r>
                </w:p>
              </w:tc>
              <w:tc>
                <w:tcPr>
                  <w:tcW w:w="3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16B4C96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Художественно-эстетическое воспитание, социально-нравственное развитие, поддержка способных и талантливых детей.</w:t>
                  </w:r>
                </w:p>
              </w:tc>
              <w:tc>
                <w:tcPr>
                  <w:tcW w:w="5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C660803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Участие в культурно-массовых мероприятиях и конкурсах</w:t>
                  </w:r>
                  <w:r w:rsidR="00ED3FD6">
                    <w:rPr>
                      <w:rFonts w:eastAsia="Calibri"/>
                    </w:rPr>
                    <w:t>.</w:t>
                  </w:r>
                </w:p>
              </w:tc>
            </w:tr>
            <w:tr w:rsidR="009E097F" w:rsidRPr="001D3FC5" w14:paraId="513A7621" w14:textId="77777777" w:rsidTr="003D187D">
              <w:trPr>
                <w:trHeight w:val="311"/>
              </w:trPr>
              <w:tc>
                <w:tcPr>
                  <w:tcW w:w="226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7BA2B60F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</w:pPr>
                  <w:r w:rsidRPr="003D187D">
                    <w:t xml:space="preserve">Детская библиотека им. А.П. Гайдара. </w:t>
                  </w:r>
                </w:p>
              </w:tc>
              <w:tc>
                <w:tcPr>
                  <w:tcW w:w="38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2C2F5556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Приобщение детей к культуре чтения.</w:t>
                  </w:r>
                </w:p>
              </w:tc>
              <w:tc>
                <w:tcPr>
                  <w:tcW w:w="567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2EE98FB2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  <w:spacing w:val="30"/>
                    </w:rPr>
                  </w:pPr>
                  <w:r w:rsidRPr="003D187D">
                    <w:rPr>
                      <w:rFonts w:eastAsia="Calibri"/>
                    </w:rPr>
                    <w:t>Использование передвижного фонда библиотеки, совместные тематиче</w:t>
                  </w:r>
                  <w:r w:rsidRPr="003D187D">
                    <w:rPr>
                      <w:rFonts w:eastAsia="Calibri"/>
                    </w:rPr>
                    <w:softHyphen/>
                    <w:t xml:space="preserve">ские мероприятия, посещение тематических выставок,  участие в конкурсах.  </w:t>
                  </w:r>
                </w:p>
              </w:tc>
            </w:tr>
            <w:tr w:rsidR="009E097F" w:rsidRPr="001D3FC5" w14:paraId="564E8C69" w14:textId="77777777" w:rsidTr="003D187D">
              <w:trPr>
                <w:trHeight w:val="469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4AD2C15B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</w:pPr>
                  <w:r w:rsidRPr="003D187D">
                    <w:t>Библиотека семейного чтения им. В.Г. Распутина.</w:t>
                  </w: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12509315" w14:textId="77777777" w:rsidR="009E097F" w:rsidRPr="003D187D" w:rsidRDefault="009E097F" w:rsidP="00DC110C">
                  <w:pPr>
                    <w:framePr w:hSpace="180" w:wrap="around" w:vAnchor="text" w:hAnchor="margin" w:y="3"/>
                    <w:widowControl w:val="0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Приобщение детей к культуре чтения.</w:t>
                  </w:r>
                </w:p>
              </w:tc>
              <w:tc>
                <w:tcPr>
                  <w:tcW w:w="567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382749FF" w14:textId="77777777" w:rsidR="009E097F" w:rsidRPr="003D187D" w:rsidRDefault="009E097F" w:rsidP="00DC110C">
                  <w:pPr>
                    <w:framePr w:hSpace="180" w:wrap="around" w:vAnchor="text" w:hAnchor="margin" w:y="3"/>
                    <w:widowControl w:val="0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Использование передвижного фонда библиотеки, совместные тематиче</w:t>
                  </w:r>
                  <w:r w:rsidRPr="003D187D">
                    <w:rPr>
                      <w:rFonts w:eastAsia="Calibri"/>
                    </w:rPr>
                    <w:softHyphen/>
                    <w:t xml:space="preserve">ские мероприятия, посещение тематических выставок,  участие в конкурсах.  </w:t>
                  </w:r>
                </w:p>
              </w:tc>
            </w:tr>
            <w:tr w:rsidR="009E097F" w:rsidRPr="001D3FC5" w14:paraId="54784F45" w14:textId="77777777" w:rsidTr="003D187D">
              <w:trPr>
                <w:trHeight w:val="674"/>
              </w:trPr>
              <w:tc>
                <w:tcPr>
                  <w:tcW w:w="226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E6D6AA5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lang w:eastAsia="en-US"/>
                    </w:rPr>
                  </w:pPr>
                  <w:r w:rsidRPr="003D187D">
                    <w:rPr>
                      <w:lang w:eastAsia="en-US"/>
                    </w:rPr>
                    <w:t xml:space="preserve">МБУК </w:t>
                  </w:r>
                  <w:r w:rsidR="00ED3FD6">
                    <w:rPr>
                      <w:lang w:eastAsia="en-US"/>
                    </w:rPr>
                    <w:t>«</w:t>
                  </w:r>
                  <w:proofErr w:type="spellStart"/>
                  <w:r w:rsidR="00ED3FD6">
                    <w:rPr>
                      <w:lang w:eastAsia="en-US"/>
                    </w:rPr>
                    <w:t>Дивногорский</w:t>
                  </w:r>
                  <w:proofErr w:type="spellEnd"/>
                  <w:r w:rsidR="00ED3FD6">
                    <w:rPr>
                      <w:lang w:eastAsia="en-US"/>
                    </w:rPr>
                    <w:t xml:space="preserve"> художественный музей»</w:t>
                  </w:r>
                </w:p>
                <w:p w14:paraId="66A0EEE4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6F98E73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Формирование основ визуальной и художественной культуры, навыки общения с музейной средой, межличностная коммуникация при знакомстве с музейными памятниками и визуальными объектами окружающего.</w:t>
                  </w:r>
                </w:p>
              </w:tc>
              <w:tc>
                <w:tcPr>
                  <w:tcW w:w="5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EDAA1A6" w14:textId="77777777" w:rsidR="009E097F" w:rsidRPr="003D187D" w:rsidRDefault="009E097F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ascii="Century Schoolbook" w:eastAsia="Calibri" w:hAnsi="Century Schoolbook"/>
                    </w:rPr>
                    <w:t>Экскурсии, посещение художественных выставок, занятия по знакомству с художественными работами  разных направлений. Встречи с художниками нашего города, экскурсии, посещение выставок, совместное творчество. Приглашение художников на занятия в ДОУ.</w:t>
                  </w:r>
                  <w:r w:rsidR="00ED3FD6">
                    <w:rPr>
                      <w:rFonts w:ascii="Century Schoolbook" w:eastAsia="Calibri" w:hAnsi="Century Schoolbook"/>
                    </w:rPr>
                    <w:t xml:space="preserve"> </w:t>
                  </w:r>
                  <w:r w:rsidR="003D187D">
                    <w:rPr>
                      <w:rFonts w:ascii="Century Schoolbook" w:eastAsia="Calibri" w:hAnsi="Century Schoolbook"/>
                    </w:rPr>
                    <w:t>Консультирование педагогов при подготовке тематических выставок музея детского сада «Енисейская Сибирь».</w:t>
                  </w:r>
                </w:p>
              </w:tc>
            </w:tr>
            <w:tr w:rsidR="009E097F" w:rsidRPr="001D3FC5" w14:paraId="50900D5F" w14:textId="77777777" w:rsidTr="003D187D">
              <w:trPr>
                <w:trHeight w:val="246"/>
              </w:trPr>
              <w:tc>
                <w:tcPr>
                  <w:tcW w:w="226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2685EE8C" w14:textId="77777777" w:rsidR="009E097F" w:rsidRPr="003D187D" w:rsidRDefault="00C018A1" w:rsidP="00DC110C">
                  <w:pPr>
                    <w:framePr w:hSpace="180" w:wrap="around" w:vAnchor="text" w:hAnchor="margin" w:y="3"/>
                    <w:ind w:left="120"/>
                    <w:suppressOverlap/>
                    <w:rPr>
                      <w:lang w:eastAsia="en-US"/>
                    </w:rPr>
                  </w:pPr>
                  <w:r w:rsidRPr="003D187D">
                    <w:rPr>
                      <w:lang w:eastAsia="en-US"/>
                    </w:rPr>
                    <w:t>МБУК «</w:t>
                  </w:r>
                  <w:proofErr w:type="spellStart"/>
                  <w:r w:rsidRPr="003D187D">
                    <w:rPr>
                      <w:lang w:eastAsia="en-US"/>
                    </w:rPr>
                    <w:t>Дивногорский</w:t>
                  </w:r>
                  <w:proofErr w:type="spellEnd"/>
                  <w:r w:rsidRPr="003D187D">
                    <w:rPr>
                      <w:lang w:eastAsia="en-US"/>
                    </w:rPr>
                    <w:t xml:space="preserve"> городской музей»</w:t>
                  </w:r>
                </w:p>
              </w:tc>
              <w:tc>
                <w:tcPr>
                  <w:tcW w:w="38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7B1D3A96" w14:textId="77777777" w:rsidR="009E097F" w:rsidRPr="003D187D" w:rsidRDefault="00C018A1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Формирование основ патриотического воспитания дошкольников, развитие музейной работы в детском саду.</w:t>
                  </w:r>
                </w:p>
              </w:tc>
              <w:tc>
                <w:tcPr>
                  <w:tcW w:w="567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2B5D8281" w14:textId="77777777" w:rsidR="009E097F" w:rsidRDefault="00C018A1" w:rsidP="00DC110C">
                  <w:pPr>
                    <w:framePr w:hSpace="180" w:wrap="around" w:vAnchor="text" w:hAnchor="margin" w:y="3"/>
                    <w:suppressOverlap/>
                    <w:rPr>
                      <w:rFonts w:ascii="Century Schoolbook" w:eastAsia="Calibri" w:hAnsi="Century Schoolbook"/>
                    </w:rPr>
                  </w:pPr>
                  <w:r w:rsidRPr="003D187D">
                    <w:rPr>
                      <w:rFonts w:ascii="Century Schoolbook" w:eastAsia="Calibri" w:hAnsi="Century Schoolbook"/>
                    </w:rPr>
                    <w:t>Экскурсии, реализация совместных проектов в музейной педагогике.</w:t>
                  </w:r>
                </w:p>
                <w:p w14:paraId="3D646C00" w14:textId="77777777" w:rsidR="00ED3FD6" w:rsidRPr="003D187D" w:rsidRDefault="00ED3FD6" w:rsidP="00DC110C">
                  <w:pPr>
                    <w:framePr w:hSpace="180" w:wrap="around" w:vAnchor="text" w:hAnchor="margin" w:y="3"/>
                    <w:suppressOverlap/>
                    <w:rPr>
                      <w:rFonts w:ascii="Century Schoolbook" w:eastAsia="Calibri" w:hAnsi="Century Schoolbook"/>
                    </w:rPr>
                  </w:pPr>
                  <w:r>
                    <w:rPr>
                      <w:rFonts w:ascii="Century Schoolbook" w:eastAsia="Calibri" w:hAnsi="Century Schoolbook"/>
                    </w:rPr>
                    <w:t>Консультирование педагогов при подготовке тематических выставок музея детского сада «Енисейская Сибирь».</w:t>
                  </w:r>
                </w:p>
              </w:tc>
            </w:tr>
            <w:tr w:rsidR="00C018A1" w:rsidRPr="001D3FC5" w14:paraId="3CC8889F" w14:textId="77777777" w:rsidTr="003D187D">
              <w:trPr>
                <w:trHeight w:val="686"/>
              </w:trPr>
              <w:tc>
                <w:tcPr>
                  <w:tcW w:w="226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415DD964" w14:textId="77777777" w:rsidR="00C018A1" w:rsidRPr="003D187D" w:rsidRDefault="00C018A1" w:rsidP="00DC110C">
                  <w:pPr>
                    <w:framePr w:hSpace="180" w:wrap="around" w:vAnchor="text" w:hAnchor="margin" w:y="3"/>
                    <w:ind w:left="120"/>
                    <w:suppressOverlap/>
                    <w:rPr>
                      <w:lang w:eastAsia="en-US"/>
                    </w:rPr>
                  </w:pPr>
                  <w:r w:rsidRPr="003D187D">
                    <w:rPr>
                      <w:lang w:eastAsia="en-US"/>
                    </w:rPr>
                    <w:t>ДЭБС (детская эколого-биологическая станция)</w:t>
                  </w:r>
                </w:p>
                <w:p w14:paraId="4869B00A" w14:textId="77777777" w:rsidR="00C018A1" w:rsidRPr="003D187D" w:rsidRDefault="00C018A1" w:rsidP="00DC110C">
                  <w:pPr>
                    <w:framePr w:hSpace="180" w:wrap="around" w:vAnchor="text" w:hAnchor="margin" w:y="3"/>
                    <w:ind w:left="120"/>
                    <w:suppressOverlap/>
                    <w:rPr>
                      <w:lang w:eastAsia="en-US"/>
                    </w:rPr>
                  </w:pPr>
                </w:p>
              </w:tc>
              <w:tc>
                <w:tcPr>
                  <w:tcW w:w="381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199339E4" w14:textId="77777777" w:rsidR="00C018A1" w:rsidRPr="003D187D" w:rsidRDefault="00C018A1" w:rsidP="00DC110C">
                  <w:pPr>
                    <w:framePr w:hSpace="180" w:wrap="around" w:vAnchor="text" w:hAnchor="margin" w:y="3"/>
                    <w:suppressOverlap/>
                    <w:rPr>
                      <w:rFonts w:eastAsia="Calibri"/>
                    </w:rPr>
                  </w:pPr>
                  <w:r w:rsidRPr="003D187D">
                    <w:rPr>
                      <w:rFonts w:eastAsia="Calibri"/>
                    </w:rPr>
                    <w:t>Формирование основ экологической культуры у педагогов и детей</w:t>
                  </w:r>
                </w:p>
              </w:tc>
              <w:tc>
                <w:tcPr>
                  <w:tcW w:w="567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14:paraId="40209387" w14:textId="77777777" w:rsidR="00C018A1" w:rsidRPr="003D187D" w:rsidRDefault="00C018A1" w:rsidP="00DC110C">
                  <w:pPr>
                    <w:framePr w:hSpace="180" w:wrap="around" w:vAnchor="text" w:hAnchor="margin" w:y="3"/>
                    <w:suppressOverlap/>
                    <w:rPr>
                      <w:rFonts w:ascii="Century Schoolbook" w:eastAsia="Calibri" w:hAnsi="Century Schoolbook"/>
                    </w:rPr>
                  </w:pPr>
                  <w:r w:rsidRPr="003D187D">
                    <w:rPr>
                      <w:rFonts w:ascii="Century Schoolbook" w:eastAsia="Calibri" w:hAnsi="Century Schoolbook"/>
                    </w:rPr>
                    <w:t>Экскурсии, игры – занятия экологической направленности, участие в городских экологических конкурсах.</w:t>
                  </w:r>
                </w:p>
              </w:tc>
            </w:tr>
          </w:tbl>
          <w:p w14:paraId="742E08C9" w14:textId="77777777" w:rsidR="0025250C" w:rsidRPr="000E2024" w:rsidRDefault="00AE6E08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8238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="0025250C"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Формы работы с родителями: </w:t>
            </w:r>
          </w:p>
          <w:p w14:paraId="2513FCBC" w14:textId="77777777" w:rsidR="0025250C" w:rsidRPr="000E2024" w:rsidRDefault="0025250C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консультации;</w:t>
            </w:r>
          </w:p>
          <w:p w14:paraId="0AD37990" w14:textId="77777777" w:rsidR="0025250C" w:rsidRDefault="0025250C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2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мастер – класс; </w:t>
            </w:r>
          </w:p>
          <w:p w14:paraId="6DEB44CE" w14:textId="77777777" w:rsidR="00ED3FD6" w:rsidRDefault="00ED3FD6" w:rsidP="00F820B5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совместная детско-взрослая исследовательская деятельность;</w:t>
            </w:r>
          </w:p>
          <w:p w14:paraId="75BB7537" w14:textId="77777777" w:rsidR="008C64D2" w:rsidRPr="000E2024" w:rsidRDefault="00ED3FD6" w:rsidP="00ED3FD6">
            <w:pPr>
              <w:pStyle w:val="a9"/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совместное проведение итоговых мероприятий и многое другое.</w:t>
            </w:r>
          </w:p>
        </w:tc>
      </w:tr>
      <w:tr w:rsidR="0025250C" w:rsidRPr="00DC25A2" w14:paraId="469D5E16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9A130" w14:textId="77777777" w:rsidR="0025250C" w:rsidRPr="00EC0569" w:rsidRDefault="0025250C" w:rsidP="0025250C">
            <w:pPr>
              <w:pStyle w:val="a9"/>
            </w:pPr>
            <w:r w:rsidRPr="00EC0569">
              <w:lastRenderedPageBreak/>
              <w:t>11.4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983D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*Какие результаты (образовательные и прочие) обеспечивает ваша практика?</w:t>
            </w:r>
          </w:p>
        </w:tc>
        <w:tc>
          <w:tcPr>
            <w:tcW w:w="12049" w:type="dxa"/>
            <w:shd w:val="clear" w:color="auto" w:fill="FFFFFF"/>
          </w:tcPr>
          <w:p w14:paraId="30644519" w14:textId="77777777" w:rsidR="003F2309" w:rsidRDefault="003F2309" w:rsidP="003F2309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Мониторинг образовательных событий и детского развития показывает следующую положительную динамику</w:t>
            </w:r>
            <w:r w:rsidRPr="005739FC">
              <w:rPr>
                <w:sz w:val="24"/>
                <w:szCs w:val="24"/>
              </w:rPr>
              <w:t xml:space="preserve">: </w:t>
            </w:r>
          </w:p>
          <w:p w14:paraId="11BB9013" w14:textId="77777777" w:rsidR="003F2309" w:rsidRDefault="003F2309" w:rsidP="003F2309">
            <w:pPr>
              <w:pStyle w:val="a9"/>
              <w:tabs>
                <w:tab w:val="left" w:pos="10288"/>
              </w:tabs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- 96 % воспитанников имеют</w:t>
            </w:r>
            <w:r w:rsidRPr="008667CD">
              <w:rPr>
                <w:rFonts w:ascii="Times New Roman" w:hAnsi="Times New Roman"/>
                <w:sz w:val="24"/>
                <w:szCs w:val="24"/>
              </w:rPr>
              <w:t xml:space="preserve"> представления о том, что в нашей стране</w:t>
            </w:r>
            <w:r>
              <w:rPr>
                <w:rFonts w:ascii="Times New Roman" w:hAnsi="Times New Roman"/>
                <w:sz w:val="24"/>
                <w:szCs w:val="24"/>
              </w:rPr>
              <w:t>, крае</w:t>
            </w:r>
            <w:r w:rsidRPr="008667CD">
              <w:rPr>
                <w:rFonts w:ascii="Times New Roman" w:hAnsi="Times New Roman"/>
                <w:sz w:val="24"/>
                <w:szCs w:val="24"/>
              </w:rPr>
              <w:t xml:space="preserve"> живут люди разных национальностей,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дети проявляют </w:t>
            </w:r>
            <w:r w:rsidRPr="008667CD">
              <w:rPr>
                <w:rFonts w:ascii="Times New Roman" w:hAnsi="Times New Roman"/>
                <w:sz w:val="24"/>
                <w:szCs w:val="24"/>
              </w:rPr>
              <w:t>интерес к их культуре</w:t>
            </w:r>
            <w:r>
              <w:rPr>
                <w:rFonts w:ascii="Times New Roman" w:hAnsi="Times New Roman"/>
                <w:sz w:val="24"/>
                <w:szCs w:val="24"/>
              </w:rPr>
              <w:t>, быту</w:t>
            </w:r>
            <w:r w:rsidRPr="008667CD">
              <w:rPr>
                <w:rFonts w:ascii="Times New Roman" w:hAnsi="Times New Roman"/>
                <w:sz w:val="24"/>
                <w:szCs w:val="24"/>
              </w:rPr>
              <w:t xml:space="preserve"> и обычаям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92E106" w14:textId="77777777" w:rsidR="003F2309" w:rsidRDefault="003F2309" w:rsidP="003F2309">
            <w:pPr>
              <w:pStyle w:val="a9"/>
              <w:tabs>
                <w:tab w:val="left" w:pos="10288"/>
              </w:tabs>
              <w:ind w:right="3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39FC">
              <w:rPr>
                <w:rFonts w:ascii="Times New Roman" w:hAnsi="Times New Roman"/>
                <w:sz w:val="24"/>
                <w:szCs w:val="24"/>
              </w:rPr>
              <w:t xml:space="preserve">98% детей </w:t>
            </w:r>
            <w:r>
              <w:rPr>
                <w:rFonts w:ascii="Times New Roman" w:hAnsi="Times New Roman"/>
                <w:sz w:val="24"/>
                <w:szCs w:val="24"/>
              </w:rPr>
              <w:t>активны</w:t>
            </w:r>
            <w:r w:rsidRPr="005739FC">
              <w:rPr>
                <w:rFonts w:ascii="Times New Roman" w:hAnsi="Times New Roman"/>
                <w:sz w:val="24"/>
                <w:szCs w:val="24"/>
              </w:rPr>
              <w:t xml:space="preserve"> в экскурсиях и прогулках, посвящённых историческим местам и памятникам, что подтверждает их стремление к более глубокому пониманию своей </w:t>
            </w:r>
            <w:r>
              <w:rPr>
                <w:rFonts w:ascii="Times New Roman" w:hAnsi="Times New Roman"/>
                <w:sz w:val="24"/>
                <w:szCs w:val="24"/>
              </w:rPr>
              <w:t>принадлежности к сообществу;</w:t>
            </w:r>
            <w:r w:rsidRPr="005739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CF7EE5" w14:textId="77777777" w:rsidR="003F2309" w:rsidRDefault="003F2309" w:rsidP="003F2309">
            <w:pPr>
              <w:pStyle w:val="ad"/>
              <w:spacing w:after="0" w:line="240" w:lineRule="auto"/>
              <w:ind w:left="0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у </w:t>
            </w:r>
            <w:r w:rsidRPr="005739FC">
              <w:rPr>
                <w:rFonts w:ascii="Times New Roman" w:hAnsi="Times New Roman"/>
                <w:sz w:val="24"/>
                <w:szCs w:val="24"/>
              </w:rPr>
              <w:t>65% детей наблюдается повышение интереса к чтению книг о великих событиях истории страны, а также к участию в творческих мероприятиях, посвящённых теме патриотизма;</w:t>
            </w:r>
          </w:p>
          <w:p w14:paraId="7743D741" w14:textId="77777777" w:rsidR="003F2309" w:rsidRPr="005739FC" w:rsidRDefault="003F2309" w:rsidP="003F2309">
            <w:pPr>
              <w:pStyle w:val="ad"/>
              <w:spacing w:after="0" w:line="240" w:lineRule="auto"/>
              <w:ind w:left="0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- 72 % воспитанников активны в </w:t>
            </w:r>
            <w:r w:rsidRPr="0098704E">
              <w:rPr>
                <w:rFonts w:ascii="Times New Roman" w:hAnsi="Times New Roman"/>
                <w:sz w:val="24"/>
                <w:szCs w:val="24"/>
              </w:rPr>
              <w:t xml:space="preserve">творческой </w:t>
            </w:r>
            <w:r w:rsidR="004A4B17">
              <w:rPr>
                <w:rFonts w:ascii="Times New Roman" w:hAnsi="Times New Roman"/>
                <w:sz w:val="24"/>
                <w:szCs w:val="24"/>
              </w:rPr>
              <w:t xml:space="preserve">исследовательской </w:t>
            </w:r>
            <w:r w:rsidRPr="0098704E">
              <w:rPr>
                <w:rFonts w:ascii="Times New Roman" w:hAnsi="Times New Roman"/>
                <w:sz w:val="24"/>
                <w:szCs w:val="24"/>
              </w:rPr>
              <w:t>проектной деятельности индивидуального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 группового характера в исследовательской деятельности.</w:t>
            </w:r>
          </w:p>
          <w:p w14:paraId="00A5BE12" w14:textId="77777777" w:rsidR="003F2309" w:rsidRDefault="003F2309" w:rsidP="003F2309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5739FC">
              <w:rPr>
                <w:sz w:val="24"/>
                <w:szCs w:val="24"/>
              </w:rPr>
              <w:t xml:space="preserve">62 % опрошенных родителей отмечают повышение социальной компетентности в вопросах </w:t>
            </w:r>
            <w:r>
              <w:rPr>
                <w:sz w:val="24"/>
                <w:szCs w:val="24"/>
              </w:rPr>
              <w:t xml:space="preserve">раннего </w:t>
            </w:r>
            <w:r w:rsidRPr="005739FC">
              <w:rPr>
                <w:sz w:val="24"/>
                <w:szCs w:val="24"/>
              </w:rPr>
              <w:t>патриотического воспитания</w:t>
            </w:r>
            <w:r w:rsidR="004A4B17">
              <w:rPr>
                <w:sz w:val="24"/>
                <w:szCs w:val="24"/>
              </w:rPr>
              <w:t>; 45% -  активно принимают участие в совместных мероприятиях с детьми, педагогами и социальными партнерами</w:t>
            </w:r>
            <w:r>
              <w:rPr>
                <w:sz w:val="24"/>
                <w:szCs w:val="24"/>
              </w:rPr>
              <w:t>.</w:t>
            </w:r>
          </w:p>
          <w:p w14:paraId="717969EA" w14:textId="77777777" w:rsidR="003F2309" w:rsidRPr="005739FC" w:rsidRDefault="003F2309" w:rsidP="003F2309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</w:t>
            </w:r>
            <w:r w:rsidRPr="005739FC">
              <w:rPr>
                <w:sz w:val="24"/>
                <w:szCs w:val="24"/>
              </w:rPr>
              <w:t xml:space="preserve">асширились партнерские связи </w:t>
            </w:r>
            <w:r>
              <w:rPr>
                <w:sz w:val="24"/>
                <w:szCs w:val="24"/>
              </w:rPr>
              <w:t xml:space="preserve">с </w:t>
            </w:r>
            <w:r w:rsidRPr="005739FC">
              <w:rPr>
                <w:sz w:val="24"/>
                <w:szCs w:val="24"/>
              </w:rPr>
              <w:t>образовательными организациями города</w:t>
            </w:r>
            <w:r w:rsidR="004A4B17">
              <w:rPr>
                <w:sz w:val="24"/>
                <w:szCs w:val="24"/>
              </w:rPr>
              <w:t>, края</w:t>
            </w:r>
            <w:r w:rsidRPr="005739FC">
              <w:rPr>
                <w:sz w:val="24"/>
                <w:szCs w:val="24"/>
              </w:rPr>
              <w:t xml:space="preserve"> ДК «Энергетик», детским художественным музеем, детской библиотекой им.</w:t>
            </w:r>
            <w:r w:rsidR="004A4B17">
              <w:rPr>
                <w:sz w:val="24"/>
                <w:szCs w:val="24"/>
              </w:rPr>
              <w:t xml:space="preserve"> </w:t>
            </w:r>
            <w:r w:rsidRPr="005739FC">
              <w:rPr>
                <w:sz w:val="24"/>
                <w:szCs w:val="24"/>
              </w:rPr>
              <w:t>А.Гайдара, молодежным общественным движением «</w:t>
            </w:r>
            <w:proofErr w:type="spellStart"/>
            <w:r w:rsidRPr="005739FC">
              <w:rPr>
                <w:sz w:val="24"/>
                <w:szCs w:val="24"/>
              </w:rPr>
              <w:t>ЮнАрмия</w:t>
            </w:r>
            <w:proofErr w:type="spellEnd"/>
            <w:r w:rsidRPr="005739FC">
              <w:rPr>
                <w:sz w:val="24"/>
                <w:szCs w:val="24"/>
              </w:rPr>
              <w:t xml:space="preserve">» города Дивногорска, городским музеем Боевой Славы, клубом посёлка </w:t>
            </w:r>
            <w:proofErr w:type="spellStart"/>
            <w:r w:rsidRPr="005739FC">
              <w:rPr>
                <w:sz w:val="24"/>
                <w:szCs w:val="24"/>
              </w:rPr>
              <w:t>Слизнево</w:t>
            </w:r>
            <w:proofErr w:type="spellEnd"/>
            <w:r w:rsidRPr="005739FC">
              <w:rPr>
                <w:sz w:val="24"/>
                <w:szCs w:val="24"/>
              </w:rPr>
              <w:t>,</w:t>
            </w:r>
            <w:r w:rsidRPr="005739F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5739FC">
              <w:rPr>
                <w:bCs/>
                <w:sz w:val="24"/>
                <w:szCs w:val="24"/>
              </w:rPr>
              <w:t xml:space="preserve">библиотека </w:t>
            </w:r>
            <w:r w:rsidRPr="005739FC">
              <w:rPr>
                <w:sz w:val="24"/>
                <w:szCs w:val="24"/>
              </w:rPr>
              <w:t>им. Распутина, АНО «Духовно просветительский центр «Наследие</w:t>
            </w:r>
            <w:r w:rsidR="004A4B17">
              <w:rPr>
                <w:sz w:val="24"/>
                <w:szCs w:val="24"/>
              </w:rPr>
              <w:t>»» и др</w:t>
            </w:r>
            <w:r w:rsidRPr="005739FC">
              <w:rPr>
                <w:sz w:val="24"/>
                <w:szCs w:val="24"/>
              </w:rPr>
              <w:t>.</w:t>
            </w:r>
          </w:p>
          <w:p w14:paraId="59E12ABF" w14:textId="77777777" w:rsidR="003F2309" w:rsidRDefault="003F2309" w:rsidP="003F2309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739FC">
              <w:rPr>
                <w:sz w:val="24"/>
                <w:szCs w:val="24"/>
              </w:rPr>
              <w:t>.</w:t>
            </w:r>
            <w:r w:rsidRPr="005739FC">
              <w:rPr>
                <w:b/>
                <w:sz w:val="24"/>
                <w:szCs w:val="24"/>
              </w:rPr>
              <w:t xml:space="preserve"> </w:t>
            </w:r>
            <w:r w:rsidR="004A4B17" w:rsidRPr="004A4B17">
              <w:rPr>
                <w:sz w:val="24"/>
                <w:szCs w:val="24"/>
              </w:rPr>
              <w:t>В детском саду с</w:t>
            </w:r>
            <w:r w:rsidRPr="005739FC">
              <w:rPr>
                <w:sz w:val="24"/>
                <w:szCs w:val="24"/>
              </w:rPr>
              <w:t>оздан</w:t>
            </w:r>
            <w:r w:rsidRPr="005739FC">
              <w:rPr>
                <w:b/>
                <w:sz w:val="24"/>
                <w:szCs w:val="24"/>
              </w:rPr>
              <w:t xml:space="preserve"> </w:t>
            </w:r>
            <w:r w:rsidRPr="005739FC">
              <w:rPr>
                <w:sz w:val="24"/>
                <w:szCs w:val="24"/>
              </w:rPr>
              <w:t>патриотический клуб «Патриот» (педагоги и родители МБДОУ д/с №10)</w:t>
            </w:r>
            <w:r w:rsidR="004A4B17">
              <w:rPr>
                <w:sz w:val="24"/>
                <w:szCs w:val="24"/>
              </w:rPr>
              <w:t xml:space="preserve"> и организована работы других творческих групп педагогов с родителями, социальными партнерами</w:t>
            </w:r>
            <w:r w:rsidRPr="005739FC">
              <w:rPr>
                <w:sz w:val="24"/>
                <w:szCs w:val="24"/>
              </w:rPr>
              <w:t>.</w:t>
            </w:r>
          </w:p>
          <w:p w14:paraId="2E31C69E" w14:textId="77777777" w:rsidR="0025250C" w:rsidRPr="00DC25A2" w:rsidRDefault="003F2309" w:rsidP="004A4B1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Опыт работы </w:t>
            </w:r>
            <w:r w:rsidR="004A4B17">
              <w:rPr>
                <w:sz w:val="24"/>
                <w:szCs w:val="24"/>
              </w:rPr>
              <w:t>практики</w:t>
            </w:r>
            <w:r>
              <w:rPr>
                <w:sz w:val="24"/>
                <w:szCs w:val="24"/>
              </w:rPr>
              <w:t xml:space="preserve"> успешно представляется на разных уровнях педагогического сообщества дошкольного образования (городские методические объединения, региональные – конференции,  выступление на курсах повышения квалификации в ККИ РО).</w:t>
            </w:r>
          </w:p>
        </w:tc>
      </w:tr>
      <w:tr w:rsidR="0025250C" w:rsidRPr="00DC25A2" w14:paraId="1F089B7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F3ECC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11.5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8D28E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Укажите ссылки на задания, используемые в учебном процессе (только для практик направления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«Модернизация содержания и технологий обучения: практики достижения и оценки функциональных грамотностей»)</w:t>
            </w:r>
          </w:p>
        </w:tc>
        <w:tc>
          <w:tcPr>
            <w:tcW w:w="12049" w:type="dxa"/>
            <w:shd w:val="clear" w:color="auto" w:fill="FFFFFF"/>
          </w:tcPr>
          <w:p w14:paraId="3D025F23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732D66" w14:paraId="4AE82513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18864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12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A1B79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Укажите способы/средства/инструменты измерения результатов образовательной практики</w:t>
            </w:r>
          </w:p>
        </w:tc>
        <w:tc>
          <w:tcPr>
            <w:tcW w:w="12049" w:type="dxa"/>
            <w:shd w:val="clear" w:color="auto" w:fill="FFFFFF"/>
          </w:tcPr>
          <w:p w14:paraId="059CE52D" w14:textId="77777777" w:rsidR="006F7A7A" w:rsidRDefault="004A4B17" w:rsidP="006F7A7A">
            <w:pPr>
              <w:pStyle w:val="a9"/>
              <w:ind w:left="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E5586B" w:rsidRPr="00732D66">
              <w:rPr>
                <w:rFonts w:ascii="Times New Roman" w:hAnsi="Times New Roman"/>
                <w:sz w:val="24"/>
                <w:szCs w:val="24"/>
              </w:rPr>
              <w:t xml:space="preserve">Метод педагогического наблюдения </w:t>
            </w:r>
            <w:r w:rsidR="00732D66">
              <w:rPr>
                <w:rFonts w:ascii="Times New Roman" w:hAnsi="Times New Roman"/>
                <w:sz w:val="24"/>
                <w:szCs w:val="24"/>
              </w:rPr>
              <w:t xml:space="preserve">Л.Свирской </w:t>
            </w:r>
            <w:r w:rsidR="00E5586B" w:rsidRPr="00732D66">
              <w:rPr>
                <w:rFonts w:ascii="Times New Roman" w:hAnsi="Times New Roman"/>
                <w:sz w:val="24"/>
                <w:szCs w:val="24"/>
              </w:rPr>
              <w:t>с использованием и</w:t>
            </w:r>
            <w:r w:rsidR="0025250C" w:rsidRPr="00732D66">
              <w:rPr>
                <w:rFonts w:ascii="Times New Roman" w:hAnsi="Times New Roman"/>
                <w:sz w:val="24"/>
                <w:szCs w:val="24"/>
              </w:rPr>
              <w:t>ндивидуальны</w:t>
            </w:r>
            <w:r w:rsidR="00E5586B" w:rsidRPr="00732D66">
              <w:rPr>
                <w:rFonts w:ascii="Times New Roman" w:hAnsi="Times New Roman"/>
                <w:sz w:val="24"/>
                <w:szCs w:val="24"/>
              </w:rPr>
              <w:t>х</w:t>
            </w:r>
            <w:r w:rsidR="0025250C" w:rsidRPr="00732D66">
              <w:rPr>
                <w:rFonts w:ascii="Times New Roman" w:hAnsi="Times New Roman"/>
                <w:sz w:val="24"/>
                <w:szCs w:val="24"/>
              </w:rPr>
              <w:t xml:space="preserve"> карт развития детей от 3 до 7 лет</w:t>
            </w:r>
            <w:r w:rsidR="00E5586B" w:rsidRPr="00732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5586B" w:rsidRPr="00732D66">
              <w:rPr>
                <w:rFonts w:ascii="Times New Roman" w:hAnsi="Times New Roman"/>
                <w:sz w:val="24"/>
                <w:szCs w:val="24"/>
              </w:rPr>
              <w:t>Е.Ю.Мишняевой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Д</w:t>
            </w:r>
            <w:r w:rsidR="00E5586B" w:rsidRPr="00732D66">
              <w:rPr>
                <w:rFonts w:ascii="Times New Roman" w:hAnsi="Times New Roman"/>
                <w:color w:val="000000"/>
                <w:sz w:val="24"/>
                <w:szCs w:val="24"/>
              </w:rPr>
              <w:t>анные карт развития содержат комплекты бланков для фиксирования результатов наблюдений с перечнем умений и навыков детей</w:t>
            </w:r>
            <w:r w:rsidR="00732D66" w:rsidRPr="00732D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познавательному развитию:</w:t>
            </w:r>
            <w:r w:rsidR="00E5586B" w:rsidRPr="00732D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F7A7A">
              <w:rPr>
                <w:rFonts w:ascii="Times New Roman" w:hAnsi="Times New Roman"/>
                <w:sz w:val="24"/>
                <w:szCs w:val="24"/>
              </w:rPr>
              <w:t xml:space="preserve">знает основные праздники, которые отмечаются в России; знает главные достопримечательности в своем городе; знает флаг, герб, гимн России и др. и по социально-коммуникативному: проявляет настойчивость в достижении своих действий; </w:t>
            </w:r>
            <w:r w:rsidR="009C127A">
              <w:rPr>
                <w:rFonts w:ascii="Times New Roman" w:hAnsi="Times New Roman"/>
                <w:sz w:val="24"/>
                <w:szCs w:val="24"/>
              </w:rPr>
              <w:t>инициирует взаимодействие со сверстниками, проявляет готовность оказать помощь и др.</w:t>
            </w:r>
          </w:p>
          <w:p w14:paraId="6F109855" w14:textId="77777777" w:rsidR="009C127A" w:rsidRDefault="004A4B17" w:rsidP="009C127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Анкетирование родителей</w:t>
            </w:r>
            <w:r w:rsidR="009C127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B0DC6D" w14:textId="77777777" w:rsidR="009C127A" w:rsidRDefault="009C127A" w:rsidP="009C127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A4B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удовлетворенности качеством</w:t>
            </w:r>
            <w:r w:rsidR="004A4B17">
              <w:rPr>
                <w:rFonts w:ascii="Times New Roman" w:hAnsi="Times New Roman"/>
                <w:sz w:val="24"/>
                <w:szCs w:val="24"/>
              </w:rPr>
              <w:t xml:space="preserve"> образовательных услуг в детском саду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1E054300" w14:textId="77777777" w:rsidR="004A4B17" w:rsidRPr="00732D66" w:rsidRDefault="009C127A" w:rsidP="009C127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организации и корректировке взаимодействия с педагогами по практике</w:t>
            </w:r>
            <w:r w:rsidR="004A4B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250C" w:rsidRPr="00DC25A2" w14:paraId="51469A4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32E15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13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BAFDA" w14:textId="77777777" w:rsidR="0025250C" w:rsidRPr="00DC25A2" w:rsidRDefault="009C127A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С какими проблемами, трудностями в реализации практики вам пришлось столкнуться?</w:t>
            </w:r>
          </w:p>
        </w:tc>
        <w:tc>
          <w:tcPr>
            <w:tcW w:w="12049" w:type="dxa"/>
            <w:shd w:val="clear" w:color="auto" w:fill="FFFFFF"/>
          </w:tcPr>
          <w:p w14:paraId="0245F7F8" w14:textId="77777777" w:rsidR="0025250C" w:rsidRPr="00E5586B" w:rsidRDefault="009C127A" w:rsidP="00A91BD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первом этапе сложно определить всех партнеров практики, некоторые включаются по ходу ее реализации. Однако постепенное включение партнеров может иметь и положительную сторону – </w:t>
            </w:r>
            <w:r w:rsidR="00A91B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легче организовывать </w:t>
            </w:r>
            <w:r w:rsidR="00A91BDD">
              <w:rPr>
                <w:rFonts w:ascii="Times New Roman" w:hAnsi="Times New Roman"/>
                <w:sz w:val="24"/>
                <w:szCs w:val="24"/>
              </w:rPr>
              <w:t xml:space="preserve"> взаимодействие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250C" w:rsidRPr="00DC25A2" w14:paraId="22754D38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A07BE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14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7BBFE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Что вы рекомендуете тем, кого заинтересовала ваша практика </w:t>
            </w:r>
            <w:r w:rsidRPr="00DC25A2">
              <w:rPr>
                <w:rFonts w:ascii="Times New Roman" w:hAnsi="Times New Roman"/>
                <w:i/>
                <w:sz w:val="24"/>
                <w:szCs w:val="24"/>
              </w:rPr>
              <w:t>(ваши практические советы)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12049" w:type="dxa"/>
            <w:shd w:val="clear" w:color="auto" w:fill="FFFFFF"/>
          </w:tcPr>
          <w:p w14:paraId="7B63F369" w14:textId="77777777" w:rsidR="00C2589B" w:rsidRPr="00C2589B" w:rsidRDefault="00C2589B" w:rsidP="00C2589B">
            <w:pPr>
              <w:pStyle w:val="a9"/>
              <w:numPr>
                <w:ilvl w:val="0"/>
                <w:numId w:val="20"/>
              </w:numPr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Администрации детского сада необходимо отработать локальные акты в части системы оплаты труда (по стимулирующим выплатам педагогическим работникам) с целью повышения мотивации к новому виду деятельности.</w:t>
            </w:r>
          </w:p>
          <w:p w14:paraId="447DF1D0" w14:textId="77777777" w:rsidR="00C2589B" w:rsidRPr="00C2589B" w:rsidRDefault="00C2589B" w:rsidP="00C2589B">
            <w:pPr>
              <w:pStyle w:val="a9"/>
              <w:numPr>
                <w:ilvl w:val="0"/>
                <w:numId w:val="20"/>
              </w:numPr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Организовывать работу по всем направлениям практики лучше творческими группами педагогов, снижается общий объем нагрузки.</w:t>
            </w:r>
          </w:p>
          <w:p w14:paraId="2EB29D58" w14:textId="77777777" w:rsidR="00C2589B" w:rsidRPr="00C2589B" w:rsidRDefault="00C2589B" w:rsidP="00C2589B">
            <w:pPr>
              <w:pStyle w:val="a9"/>
              <w:numPr>
                <w:ilvl w:val="0"/>
                <w:numId w:val="20"/>
              </w:numPr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Активно сотрудничать с социальными партнерами, привлекая тем самым дополнительные ресурсы без особых материальных затрат и расширяя тем самым образовательное пространство.</w:t>
            </w:r>
          </w:p>
          <w:p w14:paraId="154AF836" w14:textId="77777777" w:rsidR="00C2589B" w:rsidRPr="00C2589B" w:rsidRDefault="00C2589B" w:rsidP="00C2589B">
            <w:pPr>
              <w:pStyle w:val="a9"/>
              <w:numPr>
                <w:ilvl w:val="0"/>
                <w:numId w:val="20"/>
              </w:numPr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Необходимо сводить план мероприятий всех творческих групп детского сада и  социальных партнеров в </w:t>
            </w: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один рабочий вариант.  </w:t>
            </w:r>
          </w:p>
          <w:p w14:paraId="7820EEC7" w14:textId="77777777" w:rsidR="0025250C" w:rsidRPr="00C2589B" w:rsidRDefault="00C2589B" w:rsidP="00C2589B">
            <w:pPr>
              <w:pStyle w:val="a9"/>
              <w:numPr>
                <w:ilvl w:val="0"/>
                <w:numId w:val="20"/>
              </w:numPr>
              <w:tabs>
                <w:tab w:val="left" w:pos="269"/>
              </w:tabs>
              <w:ind w:right="12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58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Активно привлекать родителей воспитанников на всех этапах реализации практики, начиная от этапа планирования до аналитической части.</w:t>
            </w:r>
          </w:p>
        </w:tc>
      </w:tr>
      <w:tr w:rsidR="0025250C" w:rsidRPr="00DC25A2" w14:paraId="17359585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19D1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B0A71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Какое сопровождение ваша команда готова обеспечить заинтересовавшимся вашей образовательной практикой </w:t>
            </w:r>
            <w:r w:rsidRPr="00DC25A2">
              <w:rPr>
                <w:rFonts w:ascii="Times New Roman" w:hAnsi="Times New Roman"/>
                <w:i/>
                <w:sz w:val="24"/>
                <w:szCs w:val="24"/>
              </w:rPr>
              <w:t>(выбор варианта(-</w:t>
            </w:r>
            <w:proofErr w:type="spellStart"/>
            <w:r w:rsidRPr="00DC25A2">
              <w:rPr>
                <w:rFonts w:ascii="Times New Roman" w:hAnsi="Times New Roman"/>
                <w:i/>
                <w:sz w:val="24"/>
                <w:szCs w:val="24"/>
              </w:rPr>
              <w:t>ов</w:t>
            </w:r>
            <w:proofErr w:type="spellEnd"/>
            <w:r w:rsidRPr="00DC25A2">
              <w:rPr>
                <w:rFonts w:ascii="Times New Roman" w:hAnsi="Times New Roman"/>
                <w:i/>
                <w:sz w:val="24"/>
                <w:szCs w:val="24"/>
              </w:rPr>
              <w:t>) из списка)</w:t>
            </w:r>
            <w:r w:rsidRPr="00DC25A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41C6EA4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i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никакое;</w:t>
            </w:r>
          </w:p>
          <w:p w14:paraId="51CD3808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консультационное сопровождение;</w:t>
            </w:r>
          </w:p>
          <w:p w14:paraId="48EB7C6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предоставить информационные материалы;</w:t>
            </w:r>
          </w:p>
          <w:p w14:paraId="0D111C32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предоставить методические материалы;</w:t>
            </w:r>
          </w:p>
          <w:p w14:paraId="64735F49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провести вебинар/семинар/мастер-класс и т.д.;</w:t>
            </w:r>
          </w:p>
          <w:p w14:paraId="391B6B68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другой вариант_____________</w:t>
            </w:r>
          </w:p>
        </w:tc>
        <w:tc>
          <w:tcPr>
            <w:tcW w:w="12049" w:type="dxa"/>
            <w:shd w:val="clear" w:color="auto" w:fill="FFFFFF"/>
          </w:tcPr>
          <w:p w14:paraId="6BF4403B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Консультационное сопровождение.</w:t>
            </w:r>
          </w:p>
          <w:p w14:paraId="14511444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Предоставление методических материалов.</w:t>
            </w:r>
          </w:p>
          <w:p w14:paraId="05833FD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DC25A2" w14:paraId="3BCA858C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C470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16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DF493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Значимость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результатов реализации практики для сферы образования города Дивногорска и Красноярского края </w:t>
            </w:r>
          </w:p>
        </w:tc>
        <w:tc>
          <w:tcPr>
            <w:tcW w:w="12049" w:type="dxa"/>
            <w:shd w:val="clear" w:color="auto" w:fill="FFFFFF"/>
          </w:tcPr>
          <w:p w14:paraId="00DC76DC" w14:textId="77777777" w:rsidR="0025250C" w:rsidRDefault="00A91BDD" w:rsidP="00A91BDD">
            <w:pPr>
              <w:pStyle w:val="a9"/>
              <w:numPr>
                <w:ilvl w:val="0"/>
                <w:numId w:val="19"/>
              </w:numPr>
              <w:tabs>
                <w:tab w:val="left" w:pos="269"/>
              </w:tabs>
              <w:ind w:left="-15" w:right="90" w:firstLine="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Расширение партнерских связей с целью создания единого образовательного пространства в городе (с детскими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садами города, организациями дополнительного образования и учреждениями  культуры).</w:t>
            </w:r>
          </w:p>
          <w:p w14:paraId="24C88607" w14:textId="77777777" w:rsidR="00A91BDD" w:rsidRPr="00DC25A2" w:rsidRDefault="00A91BDD" w:rsidP="00A91BDD">
            <w:pPr>
              <w:pStyle w:val="a9"/>
              <w:numPr>
                <w:ilvl w:val="0"/>
                <w:numId w:val="19"/>
              </w:numPr>
              <w:tabs>
                <w:tab w:val="left" w:pos="269"/>
              </w:tabs>
              <w:ind w:left="-15" w:right="90" w:firstLine="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распространения опыта работы по практике на муниципальном (с помощью партнерских связей с другими детскими садами города, на городских методических объединениях</w:t>
            </w:r>
            <w:r w:rsidR="00B22024">
              <w:rPr>
                <w:rFonts w:ascii="Times New Roman" w:hAnsi="Times New Roman"/>
                <w:sz w:val="24"/>
                <w:szCs w:val="24"/>
              </w:rPr>
              <w:t xml:space="preserve"> воспитателей, заместителей заведующих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  региональном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уровне (презентация опыта работы на фестивалях образовательных практик, конференциях, через организацию телемостов и т.д.).</w:t>
            </w:r>
          </w:p>
        </w:tc>
      </w:tr>
      <w:tr w:rsidR="0025250C" w:rsidRPr="00DC25A2" w14:paraId="2D080831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22A61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BD95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При наличии видеоматериалов о реализуемой практике укажите ссылку на них: __</w:t>
            </w:r>
          </w:p>
        </w:tc>
        <w:tc>
          <w:tcPr>
            <w:tcW w:w="12049" w:type="dxa"/>
            <w:shd w:val="clear" w:color="auto" w:fill="FFFFFF"/>
          </w:tcPr>
          <w:p w14:paraId="3C05B7A6" w14:textId="77777777" w:rsidR="0025250C" w:rsidRDefault="008D509C" w:rsidP="008D509C">
            <w:pPr>
              <w:pStyle w:val="a9"/>
              <w:ind w:right="99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D509C">
              <w:rPr>
                <w:rFonts w:ascii="Times New Roman" w:hAnsi="Times New Roman"/>
                <w:sz w:val="24"/>
                <w:szCs w:val="24"/>
              </w:rPr>
              <w:t xml:space="preserve">Реконструкция исторического события – Парад Победы 1945 года </w:t>
            </w:r>
            <w:hyperlink r:id="rId47" w:history="1">
              <w:r w:rsidRPr="008A7D69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https://vk.com/wall-212810906_1519</w:t>
              </w:r>
            </w:hyperlink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42632FD3" w14:textId="77777777" w:rsidR="008D509C" w:rsidRDefault="008D509C" w:rsidP="008D509C">
            <w:pPr>
              <w:pStyle w:val="a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D509C">
              <w:rPr>
                <w:rFonts w:ascii="Times New Roman" w:hAnsi="Times New Roman"/>
                <w:sz w:val="24"/>
                <w:szCs w:val="24"/>
              </w:rPr>
              <w:t>Реконструкция фестиваля этнической музыки и ремесел народов "Мир Сибири"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hyperlink r:id="rId48" w:history="1">
              <w:r w:rsidRPr="008A7D69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https://vk.com/wall-212810906_1389</w:t>
              </w:r>
            </w:hyperlink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722E874B" w14:textId="77777777" w:rsidR="008D509C" w:rsidRDefault="008D509C" w:rsidP="008D509C">
            <w:pPr>
              <w:rPr>
                <w:sz w:val="24"/>
                <w:szCs w:val="24"/>
              </w:rPr>
            </w:pPr>
            <w:r w:rsidRPr="008D509C">
              <w:rPr>
                <w:sz w:val="24"/>
                <w:szCs w:val="24"/>
              </w:rPr>
              <w:t xml:space="preserve">Спортивно - патриотическая игра "Малая Зарница ", посвящённая 78 - ой годовщине Победы в Великой отечественной войне. </w:t>
            </w:r>
            <w:hyperlink r:id="rId49" w:history="1">
              <w:r w:rsidRPr="008D509C">
                <w:rPr>
                  <w:rStyle w:val="a3"/>
                  <w:sz w:val="24"/>
                  <w:szCs w:val="24"/>
                </w:rPr>
                <w:t>https://vk.com/wall-212810906_179</w:t>
              </w:r>
            </w:hyperlink>
            <w:r w:rsidRPr="008D509C">
              <w:rPr>
                <w:sz w:val="24"/>
                <w:szCs w:val="24"/>
              </w:rPr>
              <w:t xml:space="preserve"> </w:t>
            </w:r>
          </w:p>
          <w:p w14:paraId="7E0939AF" w14:textId="77777777" w:rsidR="008D509C" w:rsidRDefault="00BD3CB6" w:rsidP="008D50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BD3CB6">
              <w:rPr>
                <w:sz w:val="24"/>
                <w:szCs w:val="24"/>
              </w:rPr>
              <w:t>тоговое мероприятие проекта "Защитники земли русской" - спортивный праздник - "Богатырские состязания".</w:t>
            </w:r>
            <w:r>
              <w:rPr>
                <w:sz w:val="24"/>
                <w:szCs w:val="24"/>
              </w:rPr>
              <w:t xml:space="preserve">        </w:t>
            </w:r>
            <w:hyperlink r:id="rId50" w:history="1">
              <w:r w:rsidR="008D509C" w:rsidRPr="008A7D69">
                <w:rPr>
                  <w:rStyle w:val="a3"/>
                  <w:sz w:val="24"/>
                  <w:szCs w:val="24"/>
                </w:rPr>
                <w:t>https://vk.com/club212810906?z=video-212810906_456239070%2F65a6ccc54892463a39%2Fpl_post_-212810906_126</w:t>
              </w:r>
            </w:hyperlink>
            <w:r w:rsidR="008D509C">
              <w:rPr>
                <w:sz w:val="24"/>
                <w:szCs w:val="24"/>
              </w:rPr>
              <w:t xml:space="preserve"> </w:t>
            </w:r>
          </w:p>
          <w:p w14:paraId="42F6EF14" w14:textId="77777777" w:rsidR="00BD3CB6" w:rsidRDefault="00BD3CB6" w:rsidP="008D50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Общероссийская  акция</w:t>
            </w:r>
            <w:r w:rsidRPr="00BD3CB6">
              <w:rPr>
                <w:sz w:val="24"/>
                <w:szCs w:val="24"/>
              </w:rPr>
              <w:t xml:space="preserve"> "Аллея красных тюльпанов Победы".</w:t>
            </w:r>
            <w:r>
              <w:rPr>
                <w:sz w:val="24"/>
                <w:szCs w:val="24"/>
              </w:rPr>
              <w:t xml:space="preserve">   </w:t>
            </w:r>
            <w:hyperlink r:id="rId51" w:history="1">
              <w:r w:rsidRPr="008A7D69">
                <w:rPr>
                  <w:rStyle w:val="a3"/>
                  <w:sz w:val="24"/>
                  <w:szCs w:val="24"/>
                </w:rPr>
                <w:t>https://vk.com/wall-212810906_1441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163E9986" w14:textId="77777777" w:rsidR="00A53FA7" w:rsidRDefault="00BD3CB6" w:rsidP="008D50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другие</w:t>
            </w:r>
            <w:r w:rsidR="00A53FA7">
              <w:rPr>
                <w:sz w:val="24"/>
                <w:szCs w:val="24"/>
              </w:rPr>
              <w:t xml:space="preserve">. </w:t>
            </w:r>
          </w:p>
          <w:p w14:paraId="7A94798D" w14:textId="77777777" w:rsidR="00E21D22" w:rsidRPr="008D509C" w:rsidRDefault="00DC110C" w:rsidP="00E21D22">
            <w:pPr>
              <w:rPr>
                <w:sz w:val="24"/>
                <w:szCs w:val="24"/>
              </w:rPr>
            </w:pPr>
            <w:hyperlink r:id="rId52" w:history="1">
              <w:r w:rsidR="00E21D22" w:rsidRPr="00910D40">
                <w:rPr>
                  <w:rStyle w:val="a3"/>
                </w:rPr>
                <w:t>https://ds-10alenkijcvetochek-divnogorsk-r04.gosweb.gosuslugi.ru/netcat_files/185/466/Hronologiya_sobytiy_po_realizatsii_praktiki_My_idem_smotret_Rodinu_2024g.pdf</w:t>
              </w:r>
            </w:hyperlink>
          </w:p>
        </w:tc>
      </w:tr>
      <w:tr w:rsidR="0025250C" w:rsidRPr="00DC25A2" w14:paraId="50596917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FDEB" w14:textId="77777777" w:rsidR="0025250C" w:rsidRPr="00EC0569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EC0569">
              <w:rPr>
                <w:rFonts w:ascii="Times New Roman" w:hAnsi="Times New Roman"/>
              </w:rPr>
              <w:t>18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FEA1A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Имеющийся опыт представления практики</w:t>
            </w:r>
          </w:p>
        </w:tc>
        <w:tc>
          <w:tcPr>
            <w:tcW w:w="12049" w:type="dxa"/>
            <w:shd w:val="clear" w:color="auto" w:fill="FFFFFF"/>
          </w:tcPr>
          <w:p w14:paraId="1C54B719" w14:textId="77777777" w:rsidR="001F54F4" w:rsidRDefault="0064516F" w:rsidP="00E96B0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1</w:t>
            </w:r>
            <w:r w:rsidR="00E96B00" w:rsidRPr="00E96B00">
              <w:rPr>
                <w:sz w:val="24"/>
                <w:szCs w:val="24"/>
              </w:rPr>
              <w:t>.</w:t>
            </w:r>
            <w:r w:rsidR="00E96B00" w:rsidRPr="00E96B0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16D3">
              <w:rPr>
                <w:color w:val="000000"/>
                <w:sz w:val="24"/>
                <w:szCs w:val="24"/>
                <w:shd w:val="clear" w:color="auto" w:fill="FFFFFF"/>
              </w:rPr>
              <w:t xml:space="preserve">Презентация опыта работы на курсах повышения квалификации по теме «Содержание и технологии социализации детей дошкольного возраста в рамках реализации ФОП ДО» в ИКК РО с выступлением заведующего Агаповой Марины Александровны «Реконструкция Парада победы 1945 г.». </w:t>
            </w:r>
            <w:hyperlink r:id="rId53" w:history="1">
              <w:r w:rsidR="00F20D3A" w:rsidRPr="00A47EF7">
                <w:rPr>
                  <w:rStyle w:val="a3"/>
                  <w:sz w:val="24"/>
                  <w:szCs w:val="24"/>
                  <w:shd w:val="clear" w:color="auto" w:fill="FFFFFF"/>
                </w:rPr>
                <w:t>https://vk.com/wall-212810906_1519</w:t>
              </w:r>
            </w:hyperlink>
            <w:r w:rsidR="00F20D3A">
              <w:rPr>
                <w:color w:val="FF0000"/>
                <w:sz w:val="24"/>
                <w:szCs w:val="24"/>
                <w:shd w:val="clear" w:color="auto" w:fill="FFFFFF"/>
              </w:rPr>
              <w:t xml:space="preserve">  </w:t>
            </w:r>
          </w:p>
          <w:p w14:paraId="7900F0C7" w14:textId="77777777" w:rsidR="00E96B00" w:rsidRPr="00E96B00" w:rsidRDefault="001F54F4" w:rsidP="00E96B00">
            <w:pPr>
              <w:jc w:val="both"/>
              <w:rPr>
                <w:rStyle w:val="a3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E96B00" w:rsidRPr="00E96B00">
              <w:rPr>
                <w:sz w:val="24"/>
                <w:szCs w:val="24"/>
              </w:rPr>
              <w:t xml:space="preserve">На XVII Всероссийской научно - практической конференции </w:t>
            </w:r>
            <w:r w:rsidR="0064516F">
              <w:rPr>
                <w:sz w:val="24"/>
                <w:szCs w:val="24"/>
              </w:rPr>
              <w:t>«</w:t>
            </w:r>
            <w:r w:rsidR="00E96B00" w:rsidRPr="00E96B00">
              <w:rPr>
                <w:sz w:val="24"/>
                <w:szCs w:val="24"/>
              </w:rPr>
              <w:t>Воспитание: время, смыслы, технологии</w:t>
            </w:r>
            <w:r>
              <w:rPr>
                <w:sz w:val="24"/>
                <w:szCs w:val="24"/>
              </w:rPr>
              <w:t>»</w:t>
            </w:r>
            <w:r w:rsidR="00E96B00" w:rsidRPr="00E96B00">
              <w:rPr>
                <w:sz w:val="24"/>
                <w:szCs w:val="24"/>
              </w:rPr>
              <w:t xml:space="preserve"> команда нашего детского сада в составе Анны Борисовны </w:t>
            </w:r>
            <w:proofErr w:type="spellStart"/>
            <w:r w:rsidR="00E96B00" w:rsidRPr="00E96B00">
              <w:rPr>
                <w:sz w:val="24"/>
                <w:szCs w:val="24"/>
              </w:rPr>
              <w:t>Келеровой</w:t>
            </w:r>
            <w:proofErr w:type="spellEnd"/>
            <w:r w:rsidR="00E96B00" w:rsidRPr="00E96B00">
              <w:rPr>
                <w:sz w:val="24"/>
                <w:szCs w:val="24"/>
              </w:rPr>
              <w:t xml:space="preserve">, Татьяны Викторовны </w:t>
            </w:r>
            <w:proofErr w:type="spellStart"/>
            <w:r w:rsidR="00E96B00" w:rsidRPr="00E96B00">
              <w:rPr>
                <w:sz w:val="24"/>
                <w:szCs w:val="24"/>
              </w:rPr>
              <w:t>Пугаевой</w:t>
            </w:r>
            <w:proofErr w:type="spellEnd"/>
            <w:r w:rsidR="00E96B00" w:rsidRPr="00E96B00">
              <w:rPr>
                <w:sz w:val="24"/>
                <w:szCs w:val="24"/>
              </w:rPr>
              <w:t xml:space="preserve"> и Евгении Александровны Щербаковой представила свою работу </w:t>
            </w:r>
            <w:r w:rsidR="0064516F">
              <w:rPr>
                <w:sz w:val="24"/>
                <w:szCs w:val="24"/>
              </w:rPr>
              <w:t>«</w:t>
            </w:r>
            <w:r w:rsidR="00E96B00" w:rsidRPr="00E96B00">
              <w:rPr>
                <w:sz w:val="24"/>
                <w:szCs w:val="24"/>
              </w:rPr>
              <w:t xml:space="preserve">Реконструкция Фестиваля этнической музыки и ремёсел </w:t>
            </w:r>
            <w:r w:rsidR="003716D3">
              <w:rPr>
                <w:sz w:val="24"/>
                <w:szCs w:val="24"/>
              </w:rPr>
              <w:t>«</w:t>
            </w:r>
            <w:r w:rsidR="00E96B00" w:rsidRPr="00E96B00">
              <w:rPr>
                <w:sz w:val="24"/>
                <w:szCs w:val="24"/>
              </w:rPr>
              <w:t>Мир Сибири</w:t>
            </w:r>
            <w:r w:rsidR="003716D3">
              <w:rPr>
                <w:sz w:val="24"/>
                <w:szCs w:val="24"/>
              </w:rPr>
              <w:t>»</w:t>
            </w:r>
            <w:r w:rsidR="0064516F">
              <w:rPr>
                <w:sz w:val="24"/>
                <w:szCs w:val="24"/>
              </w:rPr>
              <w:t>»</w:t>
            </w:r>
            <w:r w:rsidR="00E96B00" w:rsidRPr="00E96B00">
              <w:rPr>
                <w:sz w:val="24"/>
                <w:szCs w:val="24"/>
              </w:rPr>
              <w:t xml:space="preserve">. Это мероприятие стало отличной площадкой для обмена опытом и практиками в области воспитания и культурного развития. </w:t>
            </w:r>
            <w:hyperlink r:id="rId54" w:history="1">
              <w:r w:rsidR="00F20D3A" w:rsidRPr="00A47EF7">
                <w:rPr>
                  <w:rStyle w:val="a3"/>
                  <w:sz w:val="24"/>
                  <w:szCs w:val="24"/>
                </w:rPr>
                <w:t>https://vk.com/wall-212810906_1625</w:t>
              </w:r>
            </w:hyperlink>
            <w:r w:rsidR="00F20D3A">
              <w:rPr>
                <w:sz w:val="24"/>
                <w:szCs w:val="24"/>
              </w:rPr>
              <w:t xml:space="preserve"> </w:t>
            </w:r>
          </w:p>
          <w:p w14:paraId="3421F310" w14:textId="77777777" w:rsidR="00E96B00" w:rsidRDefault="001F54F4" w:rsidP="00E96B00">
            <w:pPr>
              <w:jc w:val="both"/>
              <w:rPr>
                <w:sz w:val="24"/>
                <w:szCs w:val="24"/>
              </w:rPr>
            </w:pPr>
            <w:r>
              <w:rPr>
                <w:rStyle w:val="a3"/>
                <w:color w:val="000000" w:themeColor="text1"/>
                <w:sz w:val="24"/>
                <w:szCs w:val="24"/>
                <w:u w:val="none"/>
              </w:rPr>
              <w:t>3</w:t>
            </w:r>
            <w:r w:rsidR="0064516F" w:rsidRPr="0064516F">
              <w:rPr>
                <w:rStyle w:val="a3"/>
                <w:color w:val="000000" w:themeColor="text1"/>
                <w:sz w:val="24"/>
                <w:szCs w:val="24"/>
                <w:u w:val="none"/>
              </w:rPr>
              <w:t>.</w:t>
            </w:r>
            <w:r w:rsidR="00E96B00" w:rsidRPr="0064516F">
              <w:rPr>
                <w:color w:val="000000" w:themeColor="text1"/>
                <w:sz w:val="24"/>
                <w:szCs w:val="24"/>
              </w:rPr>
              <w:t xml:space="preserve"> </w:t>
            </w:r>
            <w:r w:rsidR="003716D3">
              <w:rPr>
                <w:sz w:val="24"/>
                <w:szCs w:val="24"/>
              </w:rPr>
              <w:t>Была организована</w:t>
            </w:r>
            <w:r w:rsidR="00E96B00" w:rsidRPr="00E96B00">
              <w:rPr>
                <w:sz w:val="24"/>
                <w:szCs w:val="24"/>
              </w:rPr>
              <w:t xml:space="preserve"> перв</w:t>
            </w:r>
            <w:r w:rsidR="0064516F">
              <w:rPr>
                <w:sz w:val="24"/>
                <w:szCs w:val="24"/>
              </w:rPr>
              <w:t>ая региональная видеоконференция</w:t>
            </w:r>
            <w:r w:rsidR="00E96B00" w:rsidRPr="00E96B00">
              <w:rPr>
                <w:sz w:val="24"/>
                <w:szCs w:val="24"/>
              </w:rPr>
              <w:t xml:space="preserve"> педагогических идей </w:t>
            </w:r>
            <w:r w:rsidR="0064516F">
              <w:rPr>
                <w:sz w:val="24"/>
                <w:szCs w:val="24"/>
              </w:rPr>
              <w:t>«</w:t>
            </w:r>
            <w:r w:rsidR="00E96B00" w:rsidRPr="00E96B00">
              <w:rPr>
                <w:sz w:val="24"/>
                <w:szCs w:val="24"/>
              </w:rPr>
              <w:t>Поможем ребёнку исследовать мир», посвященная историко-краеведческой, патриотической работе с детьми средствами музейной педагогики.</w:t>
            </w:r>
            <w:r w:rsidR="0064516F">
              <w:rPr>
                <w:sz w:val="24"/>
                <w:szCs w:val="24"/>
              </w:rPr>
              <w:t xml:space="preserve"> </w:t>
            </w:r>
            <w:hyperlink r:id="rId55" w:history="1">
              <w:r w:rsidR="00E96B00" w:rsidRPr="00E96B00">
                <w:rPr>
                  <w:rStyle w:val="a3"/>
                  <w:sz w:val="24"/>
                  <w:szCs w:val="24"/>
                </w:rPr>
                <w:t>https://vk.com/wall-212810906_1750</w:t>
              </w:r>
            </w:hyperlink>
            <w:r w:rsidR="0064516F">
              <w:rPr>
                <w:sz w:val="24"/>
                <w:szCs w:val="24"/>
              </w:rPr>
              <w:t xml:space="preserve">      </w:t>
            </w:r>
            <w:hyperlink r:id="rId56" w:history="1">
              <w:r w:rsidR="00E96B00" w:rsidRPr="00E96B00">
                <w:rPr>
                  <w:rStyle w:val="a3"/>
                  <w:sz w:val="24"/>
                  <w:szCs w:val="24"/>
                </w:rPr>
                <w:t>https://vk.com/wall-212810906_1765</w:t>
              </w:r>
            </w:hyperlink>
          </w:p>
          <w:p w14:paraId="15766E87" w14:textId="77777777" w:rsidR="00EA2CCB" w:rsidRDefault="003716D3" w:rsidP="00E96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E96B0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Презентация опыта работы на ве</w:t>
            </w:r>
            <w:r w:rsidRPr="00E96B00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и</w:t>
            </w:r>
            <w:r w:rsidRPr="00E96B00">
              <w:rPr>
                <w:sz w:val="24"/>
                <w:szCs w:val="24"/>
              </w:rPr>
              <w:t>нар</w:t>
            </w:r>
            <w:r>
              <w:rPr>
                <w:sz w:val="24"/>
                <w:szCs w:val="24"/>
              </w:rPr>
              <w:t>е</w:t>
            </w:r>
            <w:r w:rsidRPr="00E96B00">
              <w:rPr>
                <w:sz w:val="24"/>
                <w:szCs w:val="24"/>
              </w:rPr>
              <w:t xml:space="preserve"> в рамках реализации проекта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 xml:space="preserve">Музеи Енисейской Сибири </w:t>
            </w:r>
            <w:r>
              <w:rPr>
                <w:sz w:val="24"/>
                <w:szCs w:val="24"/>
              </w:rPr>
              <w:t>–</w:t>
            </w:r>
            <w:r w:rsidRPr="00E96B00">
              <w:rPr>
                <w:sz w:val="24"/>
                <w:szCs w:val="24"/>
              </w:rPr>
              <w:t xml:space="preserve"> детям</w:t>
            </w:r>
            <w:r>
              <w:rPr>
                <w:sz w:val="24"/>
                <w:szCs w:val="24"/>
              </w:rPr>
              <w:t>»</w:t>
            </w:r>
            <w:r w:rsidRPr="00E96B00">
              <w:rPr>
                <w:sz w:val="24"/>
                <w:szCs w:val="24"/>
              </w:rPr>
              <w:t xml:space="preserve"> по  направлению проекта: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>Семья народов Красноярского кр</w:t>
            </w:r>
            <w:r>
              <w:rPr>
                <w:sz w:val="24"/>
                <w:szCs w:val="24"/>
              </w:rPr>
              <w:t xml:space="preserve">ая. Мой многонациональный край». </w:t>
            </w:r>
            <w:r w:rsidRPr="00E96B00">
              <w:rPr>
                <w:sz w:val="24"/>
                <w:szCs w:val="24"/>
              </w:rPr>
              <w:t>Выступление команды ДОУ с темой: «Реконструкция фестиваля «Мир Сибири»»</w:t>
            </w:r>
            <w:r>
              <w:rPr>
                <w:sz w:val="24"/>
                <w:szCs w:val="24"/>
              </w:rPr>
              <w:t>.</w:t>
            </w:r>
            <w:r w:rsidR="00B579C4">
              <w:rPr>
                <w:sz w:val="24"/>
                <w:szCs w:val="24"/>
              </w:rPr>
              <w:t xml:space="preserve"> </w:t>
            </w:r>
          </w:p>
          <w:p w14:paraId="7B7AEFFB" w14:textId="77777777" w:rsidR="006A2BDF" w:rsidRPr="00E96B00" w:rsidRDefault="006A2BDF" w:rsidP="00E96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Презентация практики </w:t>
            </w:r>
            <w:r w:rsidR="00FD1A0D">
              <w:rPr>
                <w:sz w:val="24"/>
                <w:szCs w:val="24"/>
              </w:rPr>
              <w:t>«</w:t>
            </w:r>
            <w:r w:rsidR="00FD1A0D" w:rsidRPr="002658F1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Формирование единого образовательного пространства дошкольной образовательной </w:t>
            </w:r>
            <w:r w:rsidR="00FD1A0D" w:rsidRPr="002658F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организации со всеми участниками воспитательного и образовательного процесса через реализацию ценностно-ориентированной воспитательной практики «Мы идем смотреть Родину…» </w:t>
            </w:r>
            <w:r w:rsidR="00FD1A0D">
              <w:rPr>
                <w:color w:val="000000"/>
                <w:sz w:val="24"/>
                <w:szCs w:val="24"/>
                <w:shd w:val="clear" w:color="auto" w:fill="FFFFFF"/>
              </w:rPr>
              <w:t xml:space="preserve">на муниципальном конкурсе лучших образовательных практик. </w:t>
            </w:r>
          </w:p>
          <w:p w14:paraId="36556034" w14:textId="77777777" w:rsidR="001F54F4" w:rsidRDefault="006A2BDF" w:rsidP="001F54F4">
            <w:pPr>
              <w:pStyle w:val="af0"/>
              <w:spacing w:before="0" w:beforeAutospacing="0" w:after="0" w:afterAutospacing="0"/>
            </w:pPr>
            <w:r>
              <w:t>6</w:t>
            </w:r>
            <w:r w:rsidR="00E96B00" w:rsidRPr="00E96B00">
              <w:t xml:space="preserve">. </w:t>
            </w:r>
            <w:r w:rsidR="003716D3">
              <w:t xml:space="preserve">Победители городского конкурса </w:t>
            </w:r>
            <w:r w:rsidR="001F54F4" w:rsidRPr="00E96B00">
              <w:t>«Общественное признание - 202</w:t>
            </w:r>
            <w:r w:rsidR="001F54F4">
              <w:t>2</w:t>
            </w:r>
            <w:r w:rsidR="001F54F4" w:rsidRPr="00E96B00">
              <w:t>» в номинации</w:t>
            </w:r>
            <w:r w:rsidR="001F54F4">
              <w:t xml:space="preserve"> «Предприятие </w:t>
            </w:r>
            <w:r w:rsidR="001F54F4" w:rsidRPr="00B92ABB">
              <w:t>(учреждение) года»</w:t>
            </w:r>
            <w:r w:rsidR="001F54F4">
              <w:t xml:space="preserve"> с проектом «Реконструкция Парада Победы 1945 г.» </w:t>
            </w:r>
            <w:r w:rsidR="002D0A86">
              <w:rPr>
                <w:color w:val="FF0000"/>
              </w:rPr>
              <w:t xml:space="preserve"> </w:t>
            </w:r>
            <w:hyperlink r:id="rId57" w:history="1">
              <w:r w:rsidR="002D0A86" w:rsidRPr="00A47EF7">
                <w:rPr>
                  <w:rStyle w:val="a3"/>
                </w:rPr>
                <w:t>https://vk.com/wall-212810906_92</w:t>
              </w:r>
            </w:hyperlink>
            <w:r w:rsidR="002D0A86">
              <w:rPr>
                <w:color w:val="FF0000"/>
              </w:rPr>
              <w:t xml:space="preserve"> </w:t>
            </w:r>
          </w:p>
          <w:p w14:paraId="045873A6" w14:textId="77777777" w:rsidR="0025250C" w:rsidRPr="00E96B00" w:rsidRDefault="006A2BDF" w:rsidP="003716D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F54F4">
              <w:rPr>
                <w:sz w:val="24"/>
                <w:szCs w:val="24"/>
              </w:rPr>
              <w:t xml:space="preserve">. </w:t>
            </w:r>
            <w:r w:rsidR="003716D3">
              <w:rPr>
                <w:sz w:val="24"/>
                <w:szCs w:val="24"/>
              </w:rPr>
              <w:t xml:space="preserve">Победители городского конкурса </w:t>
            </w:r>
            <w:r w:rsidR="00E96B00" w:rsidRPr="00E96B00">
              <w:rPr>
                <w:sz w:val="24"/>
                <w:szCs w:val="24"/>
              </w:rPr>
              <w:t>«Общественное признание - 2024»</w:t>
            </w:r>
            <w:r w:rsidR="001F54F4">
              <w:rPr>
                <w:sz w:val="24"/>
                <w:szCs w:val="24"/>
              </w:rPr>
              <w:t xml:space="preserve"> городского конкурса</w:t>
            </w:r>
            <w:r w:rsidR="00E96B00" w:rsidRPr="00E96B00">
              <w:rPr>
                <w:sz w:val="24"/>
                <w:szCs w:val="24"/>
              </w:rPr>
              <w:t>, наш детский МБДОУ д/с N10 стал победителем в номинации «Мы – патриоты России» за реализацию гражданско-патриотических инициатив, способствующих укреплению патриотического сознания и формированию социально значимых патриотических и гражданских ценностей, взглядов и убеждений.</w:t>
            </w:r>
            <w:r>
              <w:rPr>
                <w:sz w:val="24"/>
                <w:szCs w:val="24"/>
              </w:rPr>
              <w:t xml:space="preserve"> </w:t>
            </w:r>
            <w:hyperlink r:id="rId58" w:history="1">
              <w:r w:rsidR="00E96B00" w:rsidRPr="00E96B00">
                <w:rPr>
                  <w:rStyle w:val="a3"/>
                  <w:sz w:val="24"/>
                  <w:szCs w:val="24"/>
                </w:rPr>
                <w:t>https://vk.com/wall-212810906_1756</w:t>
              </w:r>
            </w:hyperlink>
            <w:r w:rsidR="00E96B00" w:rsidRPr="00E96B00">
              <w:rPr>
                <w:sz w:val="24"/>
                <w:szCs w:val="24"/>
              </w:rPr>
              <w:t xml:space="preserve"> </w:t>
            </w:r>
          </w:p>
        </w:tc>
      </w:tr>
      <w:tr w:rsidR="0025250C" w:rsidRPr="00DC25A2" w14:paraId="4FAD0FAA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183A1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37D05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Имеющийся опыт тиражирования практики</w:t>
            </w:r>
          </w:p>
        </w:tc>
        <w:tc>
          <w:tcPr>
            <w:tcW w:w="12049" w:type="dxa"/>
            <w:shd w:val="clear" w:color="auto" w:fill="FFFFFF"/>
          </w:tcPr>
          <w:p w14:paraId="5FA0183C" w14:textId="77777777" w:rsidR="00B22024" w:rsidRDefault="00B22024" w:rsidP="00B2202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1</w:t>
            </w:r>
            <w:r w:rsidRPr="00E96B00">
              <w:rPr>
                <w:sz w:val="24"/>
                <w:szCs w:val="24"/>
              </w:rPr>
              <w:t>.</w:t>
            </w:r>
            <w:r w:rsidRPr="00E96B0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Презентация опыта работы на курсах повышения квалификации по теме «Содержание и технологии социализации детей дошкольного возраста в рамках реализации ФОП ДО» в ИКК РО с выступлением заведующего Агаповой Марины Александровны «Реконструкция Парада победы 1945 г.». </w:t>
            </w:r>
            <w:hyperlink r:id="rId59" w:history="1">
              <w:r w:rsidR="002D0A86" w:rsidRPr="00A47EF7">
                <w:rPr>
                  <w:rStyle w:val="a3"/>
                  <w:sz w:val="24"/>
                  <w:szCs w:val="24"/>
                  <w:shd w:val="clear" w:color="auto" w:fill="FFFFFF"/>
                </w:rPr>
                <w:t>https://vk.com/wall-212810906_1519</w:t>
              </w:r>
            </w:hyperlink>
            <w:r w:rsidR="002D0A8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BCE9376" w14:textId="77777777" w:rsidR="00B22024" w:rsidRPr="00E96B00" w:rsidRDefault="00B22024" w:rsidP="00B22024">
            <w:pPr>
              <w:jc w:val="both"/>
              <w:rPr>
                <w:rStyle w:val="a3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E96B00">
              <w:rPr>
                <w:sz w:val="24"/>
                <w:szCs w:val="24"/>
              </w:rPr>
              <w:t xml:space="preserve">На XVII Всероссийской научно - практической конференции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>Воспитание: время, смыслы, технологии</w:t>
            </w:r>
            <w:r>
              <w:rPr>
                <w:sz w:val="24"/>
                <w:szCs w:val="24"/>
              </w:rPr>
              <w:t>»</w:t>
            </w:r>
            <w:r w:rsidRPr="00E96B00">
              <w:rPr>
                <w:sz w:val="24"/>
                <w:szCs w:val="24"/>
              </w:rPr>
              <w:t xml:space="preserve"> команда нашего детского сада в составе Анны Борисовны </w:t>
            </w:r>
            <w:proofErr w:type="spellStart"/>
            <w:r w:rsidRPr="00E96B00">
              <w:rPr>
                <w:sz w:val="24"/>
                <w:szCs w:val="24"/>
              </w:rPr>
              <w:t>Келеровой</w:t>
            </w:r>
            <w:proofErr w:type="spellEnd"/>
            <w:r w:rsidRPr="00E96B00">
              <w:rPr>
                <w:sz w:val="24"/>
                <w:szCs w:val="24"/>
              </w:rPr>
              <w:t xml:space="preserve">, Татьяны Викторовны </w:t>
            </w:r>
            <w:proofErr w:type="spellStart"/>
            <w:r w:rsidRPr="00E96B00">
              <w:rPr>
                <w:sz w:val="24"/>
                <w:szCs w:val="24"/>
              </w:rPr>
              <w:t>Пугаевой</w:t>
            </w:r>
            <w:proofErr w:type="spellEnd"/>
            <w:r w:rsidRPr="00E96B00">
              <w:rPr>
                <w:sz w:val="24"/>
                <w:szCs w:val="24"/>
              </w:rPr>
              <w:t xml:space="preserve"> и Евгении Александровны Щербаковой представила свою работу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 xml:space="preserve">Реконструкция Фестиваля этнической музыки и ремёсел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>Мир Сибири</w:t>
            </w:r>
            <w:r>
              <w:rPr>
                <w:sz w:val="24"/>
                <w:szCs w:val="24"/>
              </w:rPr>
              <w:t>»»</w:t>
            </w:r>
            <w:r w:rsidRPr="00E96B00">
              <w:rPr>
                <w:sz w:val="24"/>
                <w:szCs w:val="24"/>
              </w:rPr>
              <w:t xml:space="preserve">. Это мероприятие стало отличной площадкой для обмена опытом и практиками в области воспитания и культурного развития. </w:t>
            </w:r>
            <w:hyperlink r:id="rId60" w:history="1">
              <w:r w:rsidR="002D0A86" w:rsidRPr="00A47EF7">
                <w:rPr>
                  <w:rStyle w:val="a3"/>
                  <w:sz w:val="24"/>
                  <w:szCs w:val="24"/>
                </w:rPr>
                <w:t>https://vk.com/wall-212810906_1625</w:t>
              </w:r>
            </w:hyperlink>
            <w:r w:rsidR="002D0A86">
              <w:rPr>
                <w:sz w:val="24"/>
                <w:szCs w:val="24"/>
              </w:rPr>
              <w:t xml:space="preserve"> </w:t>
            </w:r>
          </w:p>
          <w:p w14:paraId="5EFBCB4A" w14:textId="77777777" w:rsidR="00B22024" w:rsidRDefault="00B22024" w:rsidP="00B22024">
            <w:pPr>
              <w:jc w:val="both"/>
              <w:rPr>
                <w:sz w:val="24"/>
                <w:szCs w:val="24"/>
              </w:rPr>
            </w:pPr>
            <w:r>
              <w:rPr>
                <w:rStyle w:val="a3"/>
                <w:color w:val="000000" w:themeColor="text1"/>
                <w:sz w:val="24"/>
                <w:szCs w:val="24"/>
                <w:u w:val="none"/>
              </w:rPr>
              <w:t>3</w:t>
            </w:r>
            <w:r w:rsidRPr="0064516F">
              <w:rPr>
                <w:rStyle w:val="a3"/>
                <w:color w:val="000000" w:themeColor="text1"/>
                <w:sz w:val="24"/>
                <w:szCs w:val="24"/>
                <w:u w:val="none"/>
              </w:rPr>
              <w:t>.</w:t>
            </w:r>
            <w:r w:rsidRPr="0064516F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Была организована</w:t>
            </w:r>
            <w:r w:rsidRPr="00E96B00">
              <w:rPr>
                <w:sz w:val="24"/>
                <w:szCs w:val="24"/>
              </w:rPr>
              <w:t xml:space="preserve"> перв</w:t>
            </w:r>
            <w:r>
              <w:rPr>
                <w:sz w:val="24"/>
                <w:szCs w:val="24"/>
              </w:rPr>
              <w:t>ая региональная видеоконференция</w:t>
            </w:r>
            <w:r w:rsidRPr="00E96B00">
              <w:rPr>
                <w:sz w:val="24"/>
                <w:szCs w:val="24"/>
              </w:rPr>
              <w:t xml:space="preserve"> педагогических идей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>Поможем ребёнку исследовать мир», посвященная историко-краеведческой, патриотической работе с детьми средствами музейной педагогики.</w:t>
            </w:r>
            <w:r>
              <w:rPr>
                <w:sz w:val="24"/>
                <w:szCs w:val="24"/>
              </w:rPr>
              <w:t xml:space="preserve"> </w:t>
            </w:r>
            <w:hyperlink r:id="rId61" w:history="1">
              <w:r w:rsidRPr="00E96B00">
                <w:rPr>
                  <w:rStyle w:val="a3"/>
                  <w:sz w:val="24"/>
                  <w:szCs w:val="24"/>
                </w:rPr>
                <w:t>https://vk.com/wall-212810906_1750</w:t>
              </w:r>
            </w:hyperlink>
            <w:r>
              <w:rPr>
                <w:sz w:val="24"/>
                <w:szCs w:val="24"/>
              </w:rPr>
              <w:t xml:space="preserve">      </w:t>
            </w:r>
            <w:hyperlink r:id="rId62" w:history="1">
              <w:r w:rsidRPr="00E96B00">
                <w:rPr>
                  <w:rStyle w:val="a3"/>
                  <w:sz w:val="24"/>
                  <w:szCs w:val="24"/>
                </w:rPr>
                <w:t>https://vk.com/wall-212810906_1765</w:t>
              </w:r>
            </w:hyperlink>
          </w:p>
          <w:p w14:paraId="7CB2C346" w14:textId="77777777" w:rsidR="00B22024" w:rsidRDefault="00B22024" w:rsidP="00B220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E96B0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Презентация опыта работы на ве</w:t>
            </w:r>
            <w:r w:rsidRPr="00E96B00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и</w:t>
            </w:r>
            <w:r w:rsidRPr="00E96B00">
              <w:rPr>
                <w:sz w:val="24"/>
                <w:szCs w:val="24"/>
              </w:rPr>
              <w:t>нар</w:t>
            </w:r>
            <w:r>
              <w:rPr>
                <w:sz w:val="24"/>
                <w:szCs w:val="24"/>
              </w:rPr>
              <w:t>е</w:t>
            </w:r>
            <w:r w:rsidRPr="00E96B00">
              <w:rPr>
                <w:sz w:val="24"/>
                <w:szCs w:val="24"/>
              </w:rPr>
              <w:t xml:space="preserve"> в рамках реализации проекта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 xml:space="preserve">Музеи Енисейской Сибири </w:t>
            </w:r>
            <w:r>
              <w:rPr>
                <w:sz w:val="24"/>
                <w:szCs w:val="24"/>
              </w:rPr>
              <w:t>–</w:t>
            </w:r>
            <w:r w:rsidRPr="00E96B00">
              <w:rPr>
                <w:sz w:val="24"/>
                <w:szCs w:val="24"/>
              </w:rPr>
              <w:t xml:space="preserve"> детям</w:t>
            </w:r>
            <w:r>
              <w:rPr>
                <w:sz w:val="24"/>
                <w:szCs w:val="24"/>
              </w:rPr>
              <w:t>»</w:t>
            </w:r>
            <w:r w:rsidRPr="00E96B00">
              <w:rPr>
                <w:sz w:val="24"/>
                <w:szCs w:val="24"/>
              </w:rPr>
              <w:t xml:space="preserve"> по  направлению проекта: </w:t>
            </w:r>
            <w:r>
              <w:rPr>
                <w:sz w:val="24"/>
                <w:szCs w:val="24"/>
              </w:rPr>
              <w:t>«</w:t>
            </w:r>
            <w:r w:rsidRPr="00E96B00">
              <w:rPr>
                <w:sz w:val="24"/>
                <w:szCs w:val="24"/>
              </w:rPr>
              <w:t>Семья народов Красноярского кр</w:t>
            </w:r>
            <w:r>
              <w:rPr>
                <w:sz w:val="24"/>
                <w:szCs w:val="24"/>
              </w:rPr>
              <w:t xml:space="preserve">ая. Мой многонациональный край». </w:t>
            </w:r>
            <w:r w:rsidRPr="00E96B00">
              <w:rPr>
                <w:sz w:val="24"/>
                <w:szCs w:val="24"/>
              </w:rPr>
              <w:t>Выступление команды ДОУ с темой: «Реконструкция фестиваля «Мир Сибири»»</w:t>
            </w:r>
            <w:r>
              <w:rPr>
                <w:sz w:val="24"/>
                <w:szCs w:val="24"/>
              </w:rPr>
              <w:t>.</w:t>
            </w:r>
          </w:p>
          <w:p w14:paraId="70FA5C1F" w14:textId="77777777" w:rsidR="0025250C" w:rsidRPr="00DC25A2" w:rsidRDefault="00B22024" w:rsidP="00EA2C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Презентация практики «</w:t>
            </w:r>
            <w:r w:rsidRPr="002658F1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Формирование единого образовательного пространства дошкольной образовательной организации со всеми участниками воспитательного и образовательного процесса через реализацию ценностно-ориентированной воспитательной практики «Мы идем смотреть Родину…»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на муниципальном конкурсе лучших образовательных практик. </w:t>
            </w:r>
          </w:p>
        </w:tc>
      </w:tr>
      <w:tr w:rsidR="0025250C" w:rsidRPr="00DC25A2" w14:paraId="453E9132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ED715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20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E10CE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Форма представления практики (презентация, доклад, мастер-класс и др.)</w:t>
            </w:r>
          </w:p>
        </w:tc>
        <w:tc>
          <w:tcPr>
            <w:tcW w:w="12049" w:type="dxa"/>
            <w:shd w:val="clear" w:color="auto" w:fill="FFFFFF"/>
          </w:tcPr>
          <w:p w14:paraId="32676FF3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Презентация опыта работы.</w:t>
            </w:r>
          </w:p>
        </w:tc>
      </w:tr>
      <w:tr w:rsidR="0025250C" w:rsidRPr="00DC25A2" w14:paraId="0E584A0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515CA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21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1AC11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Есть ли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рекомендательные письма/экспертные заключения/ сертификаты, подтверждающие значимость практики для сферы образования Красноярского края (перечислить документы и указать ссылку на сайте общеобразовательной организации)</w:t>
            </w:r>
          </w:p>
        </w:tc>
        <w:tc>
          <w:tcPr>
            <w:tcW w:w="12049" w:type="dxa"/>
            <w:shd w:val="clear" w:color="auto" w:fill="FFFFFF"/>
          </w:tcPr>
          <w:p w14:paraId="07A2DF2C" w14:textId="77777777" w:rsidR="0025250C" w:rsidRPr="003B4B3F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DC25A2" w14:paraId="75EAA88C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D3E2B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22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6DDF9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Есть ли организация или персона, которая осуществляет научное руководство/кураторство/сопровождение практики? (Укажите название организации или ФИО, звание и должность)</w:t>
            </w:r>
          </w:p>
        </w:tc>
        <w:tc>
          <w:tcPr>
            <w:tcW w:w="12049" w:type="dxa"/>
            <w:shd w:val="clear" w:color="auto" w:fill="FFFFFF"/>
          </w:tcPr>
          <w:p w14:paraId="0BDE7818" w14:textId="77777777" w:rsidR="00F64800" w:rsidRPr="00D31120" w:rsidRDefault="00A91BDD" w:rsidP="00F64800">
            <w:pPr>
              <w:ind w:left="120"/>
              <w:rPr>
                <w:color w:val="0070C0"/>
                <w:lang w:eastAsia="en-US"/>
              </w:rPr>
            </w:pPr>
            <w:r>
              <w:rPr>
                <w:sz w:val="24"/>
                <w:szCs w:val="24"/>
              </w:rPr>
              <w:t>Качан Ольга Викторовна</w:t>
            </w:r>
            <w:r w:rsidRPr="00F64800">
              <w:rPr>
                <w:sz w:val="24"/>
                <w:szCs w:val="24"/>
              </w:rPr>
              <w:t xml:space="preserve"> </w:t>
            </w:r>
            <w:r w:rsidR="003055A9" w:rsidRPr="00F64800">
              <w:rPr>
                <w:sz w:val="24"/>
                <w:szCs w:val="24"/>
              </w:rPr>
              <w:t xml:space="preserve">- </w:t>
            </w:r>
            <w:r w:rsidR="003055A9" w:rsidRPr="00823878">
              <w:rPr>
                <w:color w:val="000000" w:themeColor="text1"/>
                <w:sz w:val="24"/>
                <w:szCs w:val="24"/>
                <w:lang w:eastAsia="en-US"/>
              </w:rPr>
              <w:t>методист Центра дошкольного образования КК ИРО</w:t>
            </w:r>
            <w:r w:rsidR="003055A9">
              <w:rPr>
                <w:sz w:val="24"/>
                <w:szCs w:val="24"/>
                <w:lang w:eastAsia="en-US"/>
              </w:rPr>
              <w:t xml:space="preserve">, </w:t>
            </w:r>
            <w:r w:rsidR="00F64800" w:rsidRPr="00F64800">
              <w:rPr>
                <w:sz w:val="24"/>
                <w:szCs w:val="24"/>
                <w:lang w:eastAsia="en-US"/>
              </w:rPr>
              <w:t>директор АНО «Центр патриотического воспитания детей и молодёжи «МИР»»</w:t>
            </w:r>
            <w:r w:rsidR="00EA2CCB">
              <w:rPr>
                <w:sz w:val="24"/>
                <w:szCs w:val="24"/>
                <w:lang w:eastAsia="en-US"/>
              </w:rPr>
              <w:t>.</w:t>
            </w:r>
          </w:p>
          <w:p w14:paraId="70B1F400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E21D22" w14:paraId="45E5F48F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0E923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23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CBB4F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При наличии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публикаций материалов по теме реализуемой практики укажите ссылки на источники (иначе – «Нет»)</w:t>
            </w:r>
          </w:p>
        </w:tc>
        <w:tc>
          <w:tcPr>
            <w:tcW w:w="12049" w:type="dxa"/>
            <w:shd w:val="clear" w:color="auto" w:fill="FFFFFF"/>
          </w:tcPr>
          <w:p w14:paraId="687A8623" w14:textId="77777777" w:rsidR="00E21D22" w:rsidRDefault="00DC110C" w:rsidP="00E96B00">
            <w:pPr>
              <w:pStyle w:val="a9"/>
              <w:ind w:right="992"/>
            </w:pPr>
            <w:hyperlink r:id="rId63" w:history="1">
              <w:r w:rsidR="00E21D22" w:rsidRPr="00910D40">
                <w:rPr>
                  <w:rStyle w:val="a3"/>
                  <w:lang w:val="en-US"/>
                </w:rPr>
                <w:t>https</w:t>
              </w:r>
              <w:r w:rsidR="00E21D22" w:rsidRPr="00910D40">
                <w:rPr>
                  <w:rStyle w:val="a3"/>
                </w:rPr>
                <w:t>://</w:t>
              </w:r>
              <w:r w:rsidR="00E21D22" w:rsidRPr="00910D40">
                <w:rPr>
                  <w:rStyle w:val="a3"/>
                  <w:lang w:val="en-US"/>
                </w:rPr>
                <w:t>ds</w:t>
              </w:r>
              <w:r w:rsidR="00E21D22" w:rsidRPr="00910D40">
                <w:rPr>
                  <w:rStyle w:val="a3"/>
                </w:rPr>
                <w:t>-10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alenkijcvetochek</w:t>
              </w:r>
              <w:proofErr w:type="spellEnd"/>
              <w:r w:rsidR="00E21D22" w:rsidRPr="00910D40">
                <w:rPr>
                  <w:rStyle w:val="a3"/>
                </w:rPr>
                <w:t>-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divnogorsk</w:t>
              </w:r>
              <w:proofErr w:type="spellEnd"/>
              <w:r w:rsidR="00E21D22" w:rsidRPr="00910D40">
                <w:rPr>
                  <w:rStyle w:val="a3"/>
                </w:rPr>
                <w:t>-</w:t>
              </w:r>
              <w:r w:rsidR="00E21D22" w:rsidRPr="00910D40">
                <w:rPr>
                  <w:rStyle w:val="a3"/>
                  <w:lang w:val="en-US"/>
                </w:rPr>
                <w:lastRenderedPageBreak/>
                <w:t>r</w:t>
              </w:r>
              <w:r w:rsidR="00E21D22" w:rsidRPr="00910D40">
                <w:rPr>
                  <w:rStyle w:val="a3"/>
                </w:rPr>
                <w:t>04.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gosweb</w:t>
              </w:r>
              <w:proofErr w:type="spellEnd"/>
              <w:r w:rsidR="00E21D22" w:rsidRPr="00910D40">
                <w:rPr>
                  <w:rStyle w:val="a3"/>
                </w:rPr>
                <w:t>.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gosuslugi</w:t>
              </w:r>
              <w:proofErr w:type="spellEnd"/>
              <w:r w:rsidR="00E21D22" w:rsidRPr="00910D40">
                <w:rPr>
                  <w:rStyle w:val="a3"/>
                </w:rPr>
                <w:t>.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ru</w:t>
              </w:r>
              <w:proofErr w:type="spellEnd"/>
              <w:r w:rsidR="00E21D22" w:rsidRPr="00910D40">
                <w:rPr>
                  <w:rStyle w:val="a3"/>
                </w:rPr>
                <w:t>/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netcat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r w:rsidR="00E21D22" w:rsidRPr="00910D40">
                <w:rPr>
                  <w:rStyle w:val="a3"/>
                  <w:lang w:val="en-US"/>
                </w:rPr>
                <w:t>files</w:t>
              </w:r>
              <w:r w:rsidR="00E21D22" w:rsidRPr="00910D40">
                <w:rPr>
                  <w:rStyle w:val="a3"/>
                </w:rPr>
                <w:t>/185/466/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Hronologiya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sobytiy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r w:rsidR="00E21D22" w:rsidRPr="00910D40">
                <w:rPr>
                  <w:rStyle w:val="a3"/>
                  <w:lang w:val="en-US"/>
                </w:rPr>
                <w:t>po</w:t>
              </w:r>
              <w:r w:rsidR="00E21D22" w:rsidRPr="00910D40">
                <w:rPr>
                  <w:rStyle w:val="a3"/>
                </w:rPr>
                <w:t>_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realizatsii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praktiki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r w:rsidR="00E21D22" w:rsidRPr="00910D40">
                <w:rPr>
                  <w:rStyle w:val="a3"/>
                  <w:lang w:val="en-US"/>
                </w:rPr>
                <w:t>My</w:t>
              </w:r>
              <w:r w:rsidR="00E21D22" w:rsidRPr="00910D40">
                <w:rPr>
                  <w:rStyle w:val="a3"/>
                </w:rPr>
                <w:t>_</w:t>
              </w:r>
              <w:r w:rsidR="00E21D22" w:rsidRPr="00910D40">
                <w:rPr>
                  <w:rStyle w:val="a3"/>
                  <w:lang w:val="en-US"/>
                </w:rPr>
                <w:t>idem</w:t>
              </w:r>
              <w:r w:rsidR="00E21D22" w:rsidRPr="00910D40">
                <w:rPr>
                  <w:rStyle w:val="a3"/>
                </w:rPr>
                <w:t>_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smotret</w:t>
              </w:r>
              <w:proofErr w:type="spellEnd"/>
              <w:r w:rsidR="00E21D22" w:rsidRPr="00910D40">
                <w:rPr>
                  <w:rStyle w:val="a3"/>
                </w:rPr>
                <w:t>_</w:t>
              </w:r>
              <w:proofErr w:type="spellStart"/>
              <w:r w:rsidR="00E21D22" w:rsidRPr="00910D40">
                <w:rPr>
                  <w:rStyle w:val="a3"/>
                  <w:lang w:val="en-US"/>
                </w:rPr>
                <w:t>Rodinu</w:t>
              </w:r>
              <w:proofErr w:type="spellEnd"/>
              <w:r w:rsidR="00E21D22" w:rsidRPr="00910D40">
                <w:rPr>
                  <w:rStyle w:val="a3"/>
                </w:rPr>
                <w:t>_2024</w:t>
              </w:r>
              <w:r w:rsidR="00E21D22" w:rsidRPr="00910D40">
                <w:rPr>
                  <w:rStyle w:val="a3"/>
                  <w:lang w:val="en-US"/>
                </w:rPr>
                <w:t>g</w:t>
              </w:r>
              <w:r w:rsidR="00E21D22" w:rsidRPr="00910D40">
                <w:rPr>
                  <w:rStyle w:val="a3"/>
                </w:rPr>
                <w:t>.</w:t>
              </w:r>
              <w:r w:rsidR="00E21D22" w:rsidRPr="00910D40">
                <w:rPr>
                  <w:rStyle w:val="a3"/>
                  <w:lang w:val="en-US"/>
                </w:rPr>
                <w:t>pdf</w:t>
              </w:r>
            </w:hyperlink>
          </w:p>
          <w:p w14:paraId="3F78CEA5" w14:textId="77777777" w:rsidR="00E21D22" w:rsidRPr="00E21D22" w:rsidRDefault="00E21D22" w:rsidP="00E96B00">
            <w:pPr>
              <w:pStyle w:val="a9"/>
              <w:ind w:right="992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189C794B" w14:textId="77777777" w:rsidR="00A53FA7" w:rsidRPr="00E21D22" w:rsidRDefault="00A53FA7" w:rsidP="00E96B00">
            <w:pPr>
              <w:pStyle w:val="a9"/>
              <w:ind w:right="992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5250C" w:rsidRPr="00DC25A2" w14:paraId="411665E5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E246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C667B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Для повторно заявленных практик: </w:t>
            </w:r>
          </w:p>
          <w:p w14:paraId="5FA4485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-укажите направление РАОП и название практики в случае, если она была включена в РАОП (2018, 2019, 2020, 2021) и ей уже был присвоен соответствующий уровень (уровень указать);</w:t>
            </w:r>
          </w:p>
          <w:p w14:paraId="3C78DCCB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-укажите, какие изменения произошли в образовательной практике с момента ее участия в РАОП и установления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соответствующего уровня (новый аспект (цель), категории участников, масштаб изменений, средства реализации, результаты, другое). </w:t>
            </w:r>
          </w:p>
        </w:tc>
        <w:tc>
          <w:tcPr>
            <w:tcW w:w="12049" w:type="dxa"/>
            <w:shd w:val="clear" w:color="auto" w:fill="FFFFFF"/>
          </w:tcPr>
          <w:p w14:paraId="03BB3CC1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DC25A2" w14:paraId="6DB82E40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FDB5C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F11BD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Укажите, является ваша образовательная организация:</w:t>
            </w:r>
          </w:p>
          <w:p w14:paraId="66787E23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школой с низкими результатами обучения и/или школой, функционирующими в неблагоприятных социальных условиях</w:t>
            </w:r>
          </w:p>
          <w:p w14:paraId="378BF5EF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    с наличием центра образования «Точка роста»</w:t>
            </w:r>
          </w:p>
        </w:tc>
        <w:tc>
          <w:tcPr>
            <w:tcW w:w="12049" w:type="dxa"/>
            <w:shd w:val="clear" w:color="auto" w:fill="FFFFFF"/>
          </w:tcPr>
          <w:p w14:paraId="0F6696E9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50C" w:rsidRPr="00DC25A2" w14:paraId="549F901B" w14:textId="77777777" w:rsidTr="00082E05">
        <w:tc>
          <w:tcPr>
            <w:tcW w:w="7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343A3" w14:textId="77777777" w:rsidR="0025250C" w:rsidRPr="007C1E6B" w:rsidRDefault="0025250C" w:rsidP="0025250C">
            <w:pPr>
              <w:pStyle w:val="a9"/>
              <w:rPr>
                <w:rFonts w:ascii="Times New Roman" w:hAnsi="Times New Roman"/>
              </w:rPr>
            </w:pPr>
            <w:r w:rsidRPr="007C1E6B">
              <w:rPr>
                <w:rFonts w:ascii="Times New Roman" w:hAnsi="Times New Roman"/>
              </w:rPr>
              <w:t>25</w:t>
            </w:r>
          </w:p>
        </w:tc>
        <w:tc>
          <w:tcPr>
            <w:tcW w:w="29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69DC1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 xml:space="preserve">Укажите, использовали ли вы при работе над </w:t>
            </w:r>
            <w:r w:rsidRPr="00DC25A2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содержанием и описании практики:</w:t>
            </w:r>
          </w:p>
          <w:p w14:paraId="106ED147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цифровые сервисы и ресурсы (перечислить)</w:t>
            </w:r>
          </w:p>
          <w:p w14:paraId="065F544F" w14:textId="77777777" w:rsidR="0025250C" w:rsidRPr="00DC25A2" w:rsidRDefault="0025250C" w:rsidP="0025250C">
            <w:pPr>
              <w:pStyle w:val="a9"/>
              <w:ind w:right="992"/>
              <w:rPr>
                <w:rFonts w:ascii="Times New Roman" w:hAnsi="Times New Roman"/>
                <w:sz w:val="24"/>
                <w:szCs w:val="24"/>
              </w:rPr>
            </w:pPr>
            <w:r w:rsidRPr="00DC25A2">
              <w:rPr>
                <w:rFonts w:ascii="Times New Roman" w:hAnsi="Times New Roman"/>
                <w:sz w:val="24"/>
                <w:szCs w:val="24"/>
              </w:rPr>
              <w:t>- федеральные ресурсы, банки данных (перечислить)</w:t>
            </w:r>
          </w:p>
        </w:tc>
        <w:tc>
          <w:tcPr>
            <w:tcW w:w="12049" w:type="dxa"/>
            <w:shd w:val="clear" w:color="auto" w:fill="FFFFFF"/>
          </w:tcPr>
          <w:p w14:paraId="12320111" w14:textId="77777777" w:rsidR="0025250C" w:rsidRDefault="00CF697C" w:rsidP="00E96B00">
            <w:pPr>
              <w:pStyle w:val="a9"/>
              <w:ind w:right="99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Федеральный институт развития образования </w:t>
            </w:r>
            <w:hyperlink r:id="rId64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https://firo.ranepa.ru/</w:t>
              </w:r>
            </w:hyperlink>
          </w:p>
          <w:p w14:paraId="235F9CA7" w14:textId="77777777" w:rsidR="00CF697C" w:rsidRDefault="00CF697C" w:rsidP="00E96B00">
            <w:pPr>
              <w:pStyle w:val="a9"/>
              <w:ind w:right="99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Красноярский Краевой Институт  Развития Образования </w:t>
            </w:r>
            <w:hyperlink r:id="rId65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https://kipk.ru/</w:t>
              </w:r>
            </w:hyperlink>
          </w:p>
          <w:p w14:paraId="26098457" w14:textId="77777777" w:rsidR="00CF697C" w:rsidRDefault="00CF697C" w:rsidP="00E96B00">
            <w:pPr>
              <w:pStyle w:val="a9"/>
              <w:ind w:right="99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ВК «Патриотическое воспитание в ДОУ» </w:t>
            </w:r>
            <w:hyperlink r:id="rId66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https://vk.com/patrioticheskoevospitanievdou</w:t>
              </w:r>
            </w:hyperlink>
          </w:p>
          <w:p w14:paraId="5626D6FE" w14:textId="77777777" w:rsidR="00CF697C" w:rsidRDefault="00CF697C" w:rsidP="00CF697C">
            <w:pPr>
              <w:pStyle w:val="a9"/>
              <w:ind w:right="-1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Актион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 образование «Формула патриотизма. Детям о России, ее символах и героях» </w:t>
            </w:r>
            <w:hyperlink r:id="rId67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https://patriot.menobr.ru/</w:t>
              </w:r>
            </w:hyperlink>
          </w:p>
          <w:p w14:paraId="2B12C2DD" w14:textId="77777777" w:rsidR="00CF697C" w:rsidRDefault="00CF697C" w:rsidP="00CF697C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«Портфолио педагога» </w:t>
            </w:r>
            <w:hyperlink r:id="rId68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https://5200080.есимп.рф/site/section?id=13536</w:t>
              </w:r>
            </w:hyperlink>
          </w:p>
          <w:p w14:paraId="09CA640B" w14:textId="77777777" w:rsidR="00CF697C" w:rsidRDefault="00CF697C" w:rsidP="00CF697C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Издательский дом «Воспитание дошкольника» </w:t>
            </w:r>
            <w:hyperlink r:id="rId69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https://dovosp.ru/publication/patrioticheskoe-vospitanie</w:t>
              </w:r>
            </w:hyperlink>
          </w:p>
          <w:p w14:paraId="346C9F9C" w14:textId="77777777" w:rsidR="00CF697C" w:rsidRDefault="00CF697C" w:rsidP="00E96B00">
            <w:pPr>
              <w:pStyle w:val="a9"/>
              <w:ind w:right="99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Международный педагогический портал «Солнечный свет» </w:t>
            </w:r>
            <w:hyperlink r:id="rId70" w:history="1">
              <w:r w:rsidRPr="00177436">
                <w:rPr>
                  <w:rStyle w:val="a3"/>
                  <w:rFonts w:ascii="Times New Roman" w:hAnsi="Times New Roman"/>
                  <w:sz w:val="24"/>
                  <w:szCs w:val="24"/>
                </w:rPr>
                <w:t>autotargeting&amp;_openstat=ZGlyZWN0LnlhbmRleC5ydTs3OTA5MzQxNjsxMjg2ODI5ODU5OTt5YW5kZXgucnU6cHJlbWl1bQ&amp;yclid=15284120812538298367</w:t>
              </w:r>
            </w:hyperlink>
          </w:p>
          <w:p w14:paraId="4634048E" w14:textId="77777777" w:rsidR="00CF697C" w:rsidRPr="00CF697C" w:rsidRDefault="00CF697C" w:rsidP="00BD3CB6">
            <w:pPr>
              <w:pStyle w:val="a9"/>
              <w:ind w:right="99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многие другие</w:t>
            </w:r>
            <w:r w:rsidR="00BD3C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08683175" w14:textId="77777777" w:rsidR="007337B8" w:rsidRPr="00DC25A2" w:rsidRDefault="007337B8" w:rsidP="00EC0569">
      <w:pPr>
        <w:pStyle w:val="a9"/>
        <w:ind w:right="992"/>
        <w:rPr>
          <w:rFonts w:ascii="Times New Roman" w:hAnsi="Times New Roman"/>
          <w:sz w:val="24"/>
          <w:szCs w:val="24"/>
        </w:rPr>
      </w:pPr>
    </w:p>
    <w:sectPr w:rsidR="007337B8" w:rsidRPr="00DC25A2" w:rsidSect="00EC0569">
      <w:pgSz w:w="16838" w:h="11906" w:orient="landscape"/>
      <w:pgMar w:top="1418" w:right="1245" w:bottom="851" w:left="70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CFA68" w14:textId="77777777" w:rsidR="00C9535A" w:rsidRDefault="00C9535A" w:rsidP="003C40FC">
      <w:r>
        <w:separator/>
      </w:r>
    </w:p>
  </w:endnote>
  <w:endnote w:type="continuationSeparator" w:id="0">
    <w:p w14:paraId="3FAEC600" w14:textId="77777777" w:rsidR="00C9535A" w:rsidRDefault="00C9535A" w:rsidP="003C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06C7D" w14:textId="77777777" w:rsidR="00C9535A" w:rsidRDefault="00C9535A" w:rsidP="003C40FC">
      <w:r>
        <w:separator/>
      </w:r>
    </w:p>
  </w:footnote>
  <w:footnote w:type="continuationSeparator" w:id="0">
    <w:p w14:paraId="73B0E4EC" w14:textId="77777777" w:rsidR="00C9535A" w:rsidRDefault="00C9535A" w:rsidP="003C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8611A"/>
    <w:multiLevelType w:val="hybridMultilevel"/>
    <w:tmpl w:val="D5ACB0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A245B"/>
    <w:multiLevelType w:val="hybridMultilevel"/>
    <w:tmpl w:val="9936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15E0B"/>
    <w:multiLevelType w:val="hybridMultilevel"/>
    <w:tmpl w:val="070A45C4"/>
    <w:lvl w:ilvl="0" w:tplc="0352A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A37F7"/>
    <w:multiLevelType w:val="hybridMultilevel"/>
    <w:tmpl w:val="4F666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02CCB"/>
    <w:multiLevelType w:val="hybridMultilevel"/>
    <w:tmpl w:val="74C4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D353E"/>
    <w:multiLevelType w:val="hybridMultilevel"/>
    <w:tmpl w:val="024EA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B2205"/>
    <w:multiLevelType w:val="hybridMultilevel"/>
    <w:tmpl w:val="C38209B6"/>
    <w:lvl w:ilvl="0" w:tplc="F4589B2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E55A2DF2"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9451B73"/>
    <w:multiLevelType w:val="hybridMultilevel"/>
    <w:tmpl w:val="7A90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35C05"/>
    <w:multiLevelType w:val="multilevel"/>
    <w:tmpl w:val="B89CE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0D46C4"/>
    <w:multiLevelType w:val="hybridMultilevel"/>
    <w:tmpl w:val="ADF668F2"/>
    <w:lvl w:ilvl="0" w:tplc="772C4CE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B71189"/>
    <w:multiLevelType w:val="hybridMultilevel"/>
    <w:tmpl w:val="D690F1D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62D256AD"/>
    <w:multiLevelType w:val="hybridMultilevel"/>
    <w:tmpl w:val="0BE2397C"/>
    <w:lvl w:ilvl="0" w:tplc="0419000D">
      <w:start w:val="1"/>
      <w:numFmt w:val="bullet"/>
      <w:lvlText w:val=""/>
      <w:lvlJc w:val="left"/>
      <w:pPr>
        <w:ind w:left="36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2" w15:restartNumberingAfterBreak="0">
    <w:nsid w:val="67201693"/>
    <w:multiLevelType w:val="hybridMultilevel"/>
    <w:tmpl w:val="021062A4"/>
    <w:lvl w:ilvl="0" w:tplc="89868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2"/>
        <w:szCs w:val="22"/>
      </w:rPr>
    </w:lvl>
    <w:lvl w:ilvl="1" w:tplc="759E9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08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5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226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80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DE6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E9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026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490349"/>
    <w:multiLevelType w:val="hybridMultilevel"/>
    <w:tmpl w:val="6DFCF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70E11"/>
    <w:multiLevelType w:val="hybridMultilevel"/>
    <w:tmpl w:val="99804E1A"/>
    <w:lvl w:ilvl="0" w:tplc="0419000D">
      <w:start w:val="1"/>
      <w:numFmt w:val="bullet"/>
      <w:lvlText w:val=""/>
      <w:lvlJc w:val="left"/>
      <w:pPr>
        <w:ind w:left="363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 w15:restartNumberingAfterBreak="0">
    <w:nsid w:val="6CBF21A7"/>
    <w:multiLevelType w:val="hybridMultilevel"/>
    <w:tmpl w:val="8B32A0CA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6" w15:restartNumberingAfterBreak="0">
    <w:nsid w:val="6D2C7815"/>
    <w:multiLevelType w:val="hybridMultilevel"/>
    <w:tmpl w:val="0F765D38"/>
    <w:lvl w:ilvl="0" w:tplc="85F69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C0A7C"/>
    <w:multiLevelType w:val="multilevel"/>
    <w:tmpl w:val="B89CE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7C1F0D"/>
    <w:multiLevelType w:val="hybridMultilevel"/>
    <w:tmpl w:val="0D3AB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96BBC"/>
    <w:multiLevelType w:val="hybridMultilevel"/>
    <w:tmpl w:val="7A90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10"/>
  </w:num>
  <w:num w:numId="5">
    <w:abstractNumId w:val="18"/>
  </w:num>
  <w:num w:numId="6">
    <w:abstractNumId w:val="9"/>
  </w:num>
  <w:num w:numId="7">
    <w:abstractNumId w:val="11"/>
  </w:num>
  <w:num w:numId="8">
    <w:abstractNumId w:val="14"/>
  </w:num>
  <w:num w:numId="9">
    <w:abstractNumId w:val="15"/>
  </w:num>
  <w:num w:numId="10">
    <w:abstractNumId w:val="17"/>
  </w:num>
  <w:num w:numId="11">
    <w:abstractNumId w:val="5"/>
  </w:num>
  <w:num w:numId="12">
    <w:abstractNumId w:val="13"/>
  </w:num>
  <w:num w:numId="13">
    <w:abstractNumId w:val="3"/>
  </w:num>
  <w:num w:numId="14">
    <w:abstractNumId w:val="16"/>
  </w:num>
  <w:num w:numId="15">
    <w:abstractNumId w:val="8"/>
  </w:num>
  <w:num w:numId="16">
    <w:abstractNumId w:val="0"/>
  </w:num>
  <w:num w:numId="17">
    <w:abstractNumId w:val="2"/>
  </w:num>
  <w:num w:numId="18">
    <w:abstractNumId w:val="7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8E"/>
    <w:rsid w:val="00000DFC"/>
    <w:rsid w:val="000016A3"/>
    <w:rsid w:val="00001E20"/>
    <w:rsid w:val="00002031"/>
    <w:rsid w:val="00002438"/>
    <w:rsid w:val="0001008D"/>
    <w:rsid w:val="0001261E"/>
    <w:rsid w:val="0001725A"/>
    <w:rsid w:val="00020AF9"/>
    <w:rsid w:val="00022F2D"/>
    <w:rsid w:val="000235B4"/>
    <w:rsid w:val="00025952"/>
    <w:rsid w:val="00032F60"/>
    <w:rsid w:val="00033373"/>
    <w:rsid w:val="0004032B"/>
    <w:rsid w:val="00052105"/>
    <w:rsid w:val="00053E97"/>
    <w:rsid w:val="000541A9"/>
    <w:rsid w:val="0005421E"/>
    <w:rsid w:val="000613EF"/>
    <w:rsid w:val="00062134"/>
    <w:rsid w:val="0006255A"/>
    <w:rsid w:val="0006268A"/>
    <w:rsid w:val="00062B05"/>
    <w:rsid w:val="0006511B"/>
    <w:rsid w:val="000661C6"/>
    <w:rsid w:val="00066316"/>
    <w:rsid w:val="000668EE"/>
    <w:rsid w:val="000732F1"/>
    <w:rsid w:val="00073A5F"/>
    <w:rsid w:val="00073CC5"/>
    <w:rsid w:val="0007400E"/>
    <w:rsid w:val="00075372"/>
    <w:rsid w:val="00077402"/>
    <w:rsid w:val="00077FAE"/>
    <w:rsid w:val="00080F6B"/>
    <w:rsid w:val="00082E05"/>
    <w:rsid w:val="00083384"/>
    <w:rsid w:val="00085E7F"/>
    <w:rsid w:val="0009043A"/>
    <w:rsid w:val="000923AB"/>
    <w:rsid w:val="000A0752"/>
    <w:rsid w:val="000A0D24"/>
    <w:rsid w:val="000A253F"/>
    <w:rsid w:val="000A27BA"/>
    <w:rsid w:val="000A65B4"/>
    <w:rsid w:val="000A6AA4"/>
    <w:rsid w:val="000B503F"/>
    <w:rsid w:val="000B6BAF"/>
    <w:rsid w:val="000B7803"/>
    <w:rsid w:val="000C138E"/>
    <w:rsid w:val="000C18BF"/>
    <w:rsid w:val="000C642B"/>
    <w:rsid w:val="000C7FF5"/>
    <w:rsid w:val="000D1B4F"/>
    <w:rsid w:val="000D2046"/>
    <w:rsid w:val="000D604E"/>
    <w:rsid w:val="000D606D"/>
    <w:rsid w:val="000D62E7"/>
    <w:rsid w:val="000D753F"/>
    <w:rsid w:val="000E0233"/>
    <w:rsid w:val="000E2024"/>
    <w:rsid w:val="000E2439"/>
    <w:rsid w:val="000F19DC"/>
    <w:rsid w:val="000F2F45"/>
    <w:rsid w:val="000F486C"/>
    <w:rsid w:val="000F4D61"/>
    <w:rsid w:val="000F570D"/>
    <w:rsid w:val="000F592C"/>
    <w:rsid w:val="00101C43"/>
    <w:rsid w:val="001042C6"/>
    <w:rsid w:val="0010688D"/>
    <w:rsid w:val="00107077"/>
    <w:rsid w:val="0010713E"/>
    <w:rsid w:val="0010790B"/>
    <w:rsid w:val="00110DC4"/>
    <w:rsid w:val="0011502A"/>
    <w:rsid w:val="00116920"/>
    <w:rsid w:val="00116C83"/>
    <w:rsid w:val="00120F57"/>
    <w:rsid w:val="00121663"/>
    <w:rsid w:val="00121F62"/>
    <w:rsid w:val="0012265C"/>
    <w:rsid w:val="00126476"/>
    <w:rsid w:val="00131FA4"/>
    <w:rsid w:val="0013278E"/>
    <w:rsid w:val="00132A4E"/>
    <w:rsid w:val="00133DBE"/>
    <w:rsid w:val="00137220"/>
    <w:rsid w:val="00141101"/>
    <w:rsid w:val="001433CB"/>
    <w:rsid w:val="00155AF5"/>
    <w:rsid w:val="0016058E"/>
    <w:rsid w:val="00160A8E"/>
    <w:rsid w:val="00165059"/>
    <w:rsid w:val="00165212"/>
    <w:rsid w:val="001663F0"/>
    <w:rsid w:val="00166A77"/>
    <w:rsid w:val="00166ED6"/>
    <w:rsid w:val="00167685"/>
    <w:rsid w:val="001679CC"/>
    <w:rsid w:val="00167F9F"/>
    <w:rsid w:val="00173184"/>
    <w:rsid w:val="001737CF"/>
    <w:rsid w:val="00175FAC"/>
    <w:rsid w:val="001772CE"/>
    <w:rsid w:val="00177671"/>
    <w:rsid w:val="0018010E"/>
    <w:rsid w:val="00180307"/>
    <w:rsid w:val="001810F1"/>
    <w:rsid w:val="0018284B"/>
    <w:rsid w:val="00182AEF"/>
    <w:rsid w:val="0018326E"/>
    <w:rsid w:val="00184E7C"/>
    <w:rsid w:val="001850ED"/>
    <w:rsid w:val="00186372"/>
    <w:rsid w:val="00186825"/>
    <w:rsid w:val="00187DBC"/>
    <w:rsid w:val="001936C9"/>
    <w:rsid w:val="001943CA"/>
    <w:rsid w:val="00195122"/>
    <w:rsid w:val="00195D2B"/>
    <w:rsid w:val="001A0126"/>
    <w:rsid w:val="001A0C1A"/>
    <w:rsid w:val="001A1871"/>
    <w:rsid w:val="001A1887"/>
    <w:rsid w:val="001A25CB"/>
    <w:rsid w:val="001A688B"/>
    <w:rsid w:val="001A6B43"/>
    <w:rsid w:val="001B0B34"/>
    <w:rsid w:val="001B1923"/>
    <w:rsid w:val="001B2495"/>
    <w:rsid w:val="001B404F"/>
    <w:rsid w:val="001B7660"/>
    <w:rsid w:val="001C12D4"/>
    <w:rsid w:val="001C18E9"/>
    <w:rsid w:val="001C1FF9"/>
    <w:rsid w:val="001C34D5"/>
    <w:rsid w:val="001C3651"/>
    <w:rsid w:val="001C54DE"/>
    <w:rsid w:val="001C5CC1"/>
    <w:rsid w:val="001C67D4"/>
    <w:rsid w:val="001D0C67"/>
    <w:rsid w:val="001D1DBD"/>
    <w:rsid w:val="001D60DE"/>
    <w:rsid w:val="001E05B2"/>
    <w:rsid w:val="001E3019"/>
    <w:rsid w:val="001E5AA0"/>
    <w:rsid w:val="001E5C79"/>
    <w:rsid w:val="001F0FF8"/>
    <w:rsid w:val="001F47CB"/>
    <w:rsid w:val="001F54F4"/>
    <w:rsid w:val="001F6B4E"/>
    <w:rsid w:val="00202A25"/>
    <w:rsid w:val="0020661F"/>
    <w:rsid w:val="002147DA"/>
    <w:rsid w:val="00220603"/>
    <w:rsid w:val="00221B7C"/>
    <w:rsid w:val="00221DB6"/>
    <w:rsid w:val="00222E1F"/>
    <w:rsid w:val="00223389"/>
    <w:rsid w:val="002275E3"/>
    <w:rsid w:val="00230D9B"/>
    <w:rsid w:val="0023319B"/>
    <w:rsid w:val="00235612"/>
    <w:rsid w:val="00235636"/>
    <w:rsid w:val="002365EC"/>
    <w:rsid w:val="00236F66"/>
    <w:rsid w:val="00237250"/>
    <w:rsid w:val="00240658"/>
    <w:rsid w:val="0024106A"/>
    <w:rsid w:val="00243339"/>
    <w:rsid w:val="00243531"/>
    <w:rsid w:val="00243EC1"/>
    <w:rsid w:val="0024642B"/>
    <w:rsid w:val="002466BD"/>
    <w:rsid w:val="0025035F"/>
    <w:rsid w:val="0025135B"/>
    <w:rsid w:val="002519F1"/>
    <w:rsid w:val="0025250C"/>
    <w:rsid w:val="0025309F"/>
    <w:rsid w:val="002536C2"/>
    <w:rsid w:val="00255C25"/>
    <w:rsid w:val="002572B1"/>
    <w:rsid w:val="00261BC2"/>
    <w:rsid w:val="00263B2B"/>
    <w:rsid w:val="002658F1"/>
    <w:rsid w:val="002708CE"/>
    <w:rsid w:val="00271E21"/>
    <w:rsid w:val="002722AE"/>
    <w:rsid w:val="0027424D"/>
    <w:rsid w:val="00274E57"/>
    <w:rsid w:val="00281243"/>
    <w:rsid w:val="00281534"/>
    <w:rsid w:val="002826D0"/>
    <w:rsid w:val="00284B4D"/>
    <w:rsid w:val="00286FBD"/>
    <w:rsid w:val="002908A6"/>
    <w:rsid w:val="00291C4D"/>
    <w:rsid w:val="00293D66"/>
    <w:rsid w:val="002A0D72"/>
    <w:rsid w:val="002A31B2"/>
    <w:rsid w:val="002A52CB"/>
    <w:rsid w:val="002B2A0B"/>
    <w:rsid w:val="002B64F9"/>
    <w:rsid w:val="002C33A9"/>
    <w:rsid w:val="002C393E"/>
    <w:rsid w:val="002C5AA2"/>
    <w:rsid w:val="002C6358"/>
    <w:rsid w:val="002D0A86"/>
    <w:rsid w:val="002D1F01"/>
    <w:rsid w:val="002D34C2"/>
    <w:rsid w:val="002D523C"/>
    <w:rsid w:val="002D6B00"/>
    <w:rsid w:val="002E24B0"/>
    <w:rsid w:val="002E30DA"/>
    <w:rsid w:val="002E66EF"/>
    <w:rsid w:val="002E6ABC"/>
    <w:rsid w:val="002F0B76"/>
    <w:rsid w:val="002F0CDB"/>
    <w:rsid w:val="002F12D1"/>
    <w:rsid w:val="002F3BFE"/>
    <w:rsid w:val="002F414E"/>
    <w:rsid w:val="002F5A20"/>
    <w:rsid w:val="003024BC"/>
    <w:rsid w:val="00303D4F"/>
    <w:rsid w:val="0030527A"/>
    <w:rsid w:val="003055A9"/>
    <w:rsid w:val="00305F6B"/>
    <w:rsid w:val="00306C4B"/>
    <w:rsid w:val="003104DB"/>
    <w:rsid w:val="00310585"/>
    <w:rsid w:val="00311509"/>
    <w:rsid w:val="00314640"/>
    <w:rsid w:val="0031545B"/>
    <w:rsid w:val="00322143"/>
    <w:rsid w:val="003238E4"/>
    <w:rsid w:val="00331360"/>
    <w:rsid w:val="00331B77"/>
    <w:rsid w:val="00336080"/>
    <w:rsid w:val="0034788F"/>
    <w:rsid w:val="0035013F"/>
    <w:rsid w:val="00350B6F"/>
    <w:rsid w:val="00354E98"/>
    <w:rsid w:val="00363FB6"/>
    <w:rsid w:val="003641CE"/>
    <w:rsid w:val="003653EF"/>
    <w:rsid w:val="00367DE3"/>
    <w:rsid w:val="003716D3"/>
    <w:rsid w:val="00371FB3"/>
    <w:rsid w:val="00372A6D"/>
    <w:rsid w:val="003737E2"/>
    <w:rsid w:val="003749EB"/>
    <w:rsid w:val="003808F7"/>
    <w:rsid w:val="00384410"/>
    <w:rsid w:val="00391DB1"/>
    <w:rsid w:val="003925A5"/>
    <w:rsid w:val="003932A1"/>
    <w:rsid w:val="00395798"/>
    <w:rsid w:val="003A01FF"/>
    <w:rsid w:val="003A1186"/>
    <w:rsid w:val="003A3F58"/>
    <w:rsid w:val="003B3306"/>
    <w:rsid w:val="003B3DFA"/>
    <w:rsid w:val="003B47B4"/>
    <w:rsid w:val="003B4999"/>
    <w:rsid w:val="003B4ABC"/>
    <w:rsid w:val="003B4B3F"/>
    <w:rsid w:val="003B768D"/>
    <w:rsid w:val="003B7E0D"/>
    <w:rsid w:val="003C40FC"/>
    <w:rsid w:val="003C48A4"/>
    <w:rsid w:val="003D0211"/>
    <w:rsid w:val="003D13FB"/>
    <w:rsid w:val="003D187D"/>
    <w:rsid w:val="003D1B19"/>
    <w:rsid w:val="003D2AAC"/>
    <w:rsid w:val="003D4249"/>
    <w:rsid w:val="003D4D61"/>
    <w:rsid w:val="003D5E45"/>
    <w:rsid w:val="003D6783"/>
    <w:rsid w:val="003D7598"/>
    <w:rsid w:val="003E01DD"/>
    <w:rsid w:val="003E33C7"/>
    <w:rsid w:val="003E5580"/>
    <w:rsid w:val="003E5F48"/>
    <w:rsid w:val="003F0AF8"/>
    <w:rsid w:val="003F2309"/>
    <w:rsid w:val="003F3E96"/>
    <w:rsid w:val="003F4857"/>
    <w:rsid w:val="003F54C3"/>
    <w:rsid w:val="003F61F6"/>
    <w:rsid w:val="00401979"/>
    <w:rsid w:val="00401E9F"/>
    <w:rsid w:val="00402868"/>
    <w:rsid w:val="004070F4"/>
    <w:rsid w:val="00407DF0"/>
    <w:rsid w:val="004135A7"/>
    <w:rsid w:val="004162E2"/>
    <w:rsid w:val="004213CF"/>
    <w:rsid w:val="004245BD"/>
    <w:rsid w:val="00425EA5"/>
    <w:rsid w:val="00427287"/>
    <w:rsid w:val="0042788B"/>
    <w:rsid w:val="0043203F"/>
    <w:rsid w:val="00432406"/>
    <w:rsid w:val="004336D1"/>
    <w:rsid w:val="0043463B"/>
    <w:rsid w:val="004376CE"/>
    <w:rsid w:val="004440B7"/>
    <w:rsid w:val="004448A6"/>
    <w:rsid w:val="004454AA"/>
    <w:rsid w:val="00446CFE"/>
    <w:rsid w:val="0045030F"/>
    <w:rsid w:val="00450365"/>
    <w:rsid w:val="00463799"/>
    <w:rsid w:val="00463A5E"/>
    <w:rsid w:val="00463CB5"/>
    <w:rsid w:val="00464564"/>
    <w:rsid w:val="004702AF"/>
    <w:rsid w:val="004713A7"/>
    <w:rsid w:val="004731DC"/>
    <w:rsid w:val="004739F2"/>
    <w:rsid w:val="004756DE"/>
    <w:rsid w:val="00475D32"/>
    <w:rsid w:val="004774BF"/>
    <w:rsid w:val="00482A22"/>
    <w:rsid w:val="00484526"/>
    <w:rsid w:val="00484FCE"/>
    <w:rsid w:val="00485DC1"/>
    <w:rsid w:val="00496218"/>
    <w:rsid w:val="00497F29"/>
    <w:rsid w:val="004A0B97"/>
    <w:rsid w:val="004A225F"/>
    <w:rsid w:val="004A4B17"/>
    <w:rsid w:val="004A5D10"/>
    <w:rsid w:val="004A663D"/>
    <w:rsid w:val="004B02A3"/>
    <w:rsid w:val="004B2732"/>
    <w:rsid w:val="004B34E8"/>
    <w:rsid w:val="004B5EDD"/>
    <w:rsid w:val="004B7F41"/>
    <w:rsid w:val="004C00D9"/>
    <w:rsid w:val="004C0B22"/>
    <w:rsid w:val="004D283E"/>
    <w:rsid w:val="004D2E95"/>
    <w:rsid w:val="004D6FEB"/>
    <w:rsid w:val="004E10AD"/>
    <w:rsid w:val="004E395F"/>
    <w:rsid w:val="004E3CE5"/>
    <w:rsid w:val="004E5CB7"/>
    <w:rsid w:val="004F07E1"/>
    <w:rsid w:val="004F1485"/>
    <w:rsid w:val="005033FF"/>
    <w:rsid w:val="0051103A"/>
    <w:rsid w:val="00511D6C"/>
    <w:rsid w:val="00512AC7"/>
    <w:rsid w:val="00513018"/>
    <w:rsid w:val="00513ED1"/>
    <w:rsid w:val="00515CF1"/>
    <w:rsid w:val="00517616"/>
    <w:rsid w:val="00520159"/>
    <w:rsid w:val="00521A1C"/>
    <w:rsid w:val="00521DC1"/>
    <w:rsid w:val="00523F8D"/>
    <w:rsid w:val="005252A6"/>
    <w:rsid w:val="00525B8F"/>
    <w:rsid w:val="00527A92"/>
    <w:rsid w:val="0053050E"/>
    <w:rsid w:val="00535369"/>
    <w:rsid w:val="00540D05"/>
    <w:rsid w:val="00541AC8"/>
    <w:rsid w:val="005422DB"/>
    <w:rsid w:val="005426C7"/>
    <w:rsid w:val="00543577"/>
    <w:rsid w:val="00544525"/>
    <w:rsid w:val="0054519B"/>
    <w:rsid w:val="005452E9"/>
    <w:rsid w:val="0054611A"/>
    <w:rsid w:val="005508DC"/>
    <w:rsid w:val="005510CE"/>
    <w:rsid w:val="00554306"/>
    <w:rsid w:val="0055636D"/>
    <w:rsid w:val="00556FE8"/>
    <w:rsid w:val="00567696"/>
    <w:rsid w:val="00570A15"/>
    <w:rsid w:val="00573974"/>
    <w:rsid w:val="0057592F"/>
    <w:rsid w:val="00575EE9"/>
    <w:rsid w:val="0058318F"/>
    <w:rsid w:val="00584C2F"/>
    <w:rsid w:val="00585C86"/>
    <w:rsid w:val="005866A6"/>
    <w:rsid w:val="0058753D"/>
    <w:rsid w:val="00595482"/>
    <w:rsid w:val="005958EC"/>
    <w:rsid w:val="00596ACF"/>
    <w:rsid w:val="0059789C"/>
    <w:rsid w:val="00597A11"/>
    <w:rsid w:val="005A3B45"/>
    <w:rsid w:val="005A551F"/>
    <w:rsid w:val="005A587A"/>
    <w:rsid w:val="005B02C8"/>
    <w:rsid w:val="005B0CF8"/>
    <w:rsid w:val="005B338D"/>
    <w:rsid w:val="005B3CB8"/>
    <w:rsid w:val="005C0E2E"/>
    <w:rsid w:val="005C16F2"/>
    <w:rsid w:val="005C18AC"/>
    <w:rsid w:val="005C1F5F"/>
    <w:rsid w:val="005C6DDD"/>
    <w:rsid w:val="005D19BF"/>
    <w:rsid w:val="005D2B29"/>
    <w:rsid w:val="005D500F"/>
    <w:rsid w:val="005D6416"/>
    <w:rsid w:val="005D6C08"/>
    <w:rsid w:val="005E13C5"/>
    <w:rsid w:val="005E2EF2"/>
    <w:rsid w:val="005E38C1"/>
    <w:rsid w:val="005E4AF6"/>
    <w:rsid w:val="005E7F20"/>
    <w:rsid w:val="005F174F"/>
    <w:rsid w:val="00605ED0"/>
    <w:rsid w:val="006107E6"/>
    <w:rsid w:val="00612F38"/>
    <w:rsid w:val="006140B3"/>
    <w:rsid w:val="00615425"/>
    <w:rsid w:val="0061792E"/>
    <w:rsid w:val="00622051"/>
    <w:rsid w:val="00622210"/>
    <w:rsid w:val="006226FD"/>
    <w:rsid w:val="00624395"/>
    <w:rsid w:val="006258FC"/>
    <w:rsid w:val="00625C4F"/>
    <w:rsid w:val="00626240"/>
    <w:rsid w:val="00627309"/>
    <w:rsid w:val="00631961"/>
    <w:rsid w:val="00632006"/>
    <w:rsid w:val="006323D4"/>
    <w:rsid w:val="00634EA6"/>
    <w:rsid w:val="00635C78"/>
    <w:rsid w:val="006362E4"/>
    <w:rsid w:val="006404E2"/>
    <w:rsid w:val="00643791"/>
    <w:rsid w:val="0064516F"/>
    <w:rsid w:val="00655307"/>
    <w:rsid w:val="006560B5"/>
    <w:rsid w:val="00657DC6"/>
    <w:rsid w:val="006610DD"/>
    <w:rsid w:val="006612A4"/>
    <w:rsid w:val="00661F45"/>
    <w:rsid w:val="00663C68"/>
    <w:rsid w:val="006718D3"/>
    <w:rsid w:val="00672835"/>
    <w:rsid w:val="00672855"/>
    <w:rsid w:val="006745C9"/>
    <w:rsid w:val="00674B0F"/>
    <w:rsid w:val="00680A19"/>
    <w:rsid w:val="00681730"/>
    <w:rsid w:val="00681F4B"/>
    <w:rsid w:val="006919F8"/>
    <w:rsid w:val="006927D1"/>
    <w:rsid w:val="0069295A"/>
    <w:rsid w:val="00695B43"/>
    <w:rsid w:val="00696D11"/>
    <w:rsid w:val="0069758D"/>
    <w:rsid w:val="00697648"/>
    <w:rsid w:val="006A061D"/>
    <w:rsid w:val="006A082C"/>
    <w:rsid w:val="006A2BDF"/>
    <w:rsid w:val="006A3E6E"/>
    <w:rsid w:val="006A4956"/>
    <w:rsid w:val="006A5B14"/>
    <w:rsid w:val="006A6C6E"/>
    <w:rsid w:val="006B5814"/>
    <w:rsid w:val="006B5DF3"/>
    <w:rsid w:val="006B6A68"/>
    <w:rsid w:val="006B7838"/>
    <w:rsid w:val="006C1FF0"/>
    <w:rsid w:val="006C776E"/>
    <w:rsid w:val="006C7FC6"/>
    <w:rsid w:val="006D20D3"/>
    <w:rsid w:val="006D27E3"/>
    <w:rsid w:val="006D697A"/>
    <w:rsid w:val="006E35BB"/>
    <w:rsid w:val="006E4A97"/>
    <w:rsid w:val="006F0A1C"/>
    <w:rsid w:val="006F35C1"/>
    <w:rsid w:val="006F3618"/>
    <w:rsid w:val="006F3C89"/>
    <w:rsid w:val="006F4BBB"/>
    <w:rsid w:val="006F511E"/>
    <w:rsid w:val="006F62A8"/>
    <w:rsid w:val="006F6383"/>
    <w:rsid w:val="006F64D5"/>
    <w:rsid w:val="006F78BD"/>
    <w:rsid w:val="006F7A7A"/>
    <w:rsid w:val="00703119"/>
    <w:rsid w:val="00703299"/>
    <w:rsid w:val="00707543"/>
    <w:rsid w:val="00711284"/>
    <w:rsid w:val="00711A3C"/>
    <w:rsid w:val="007124D4"/>
    <w:rsid w:val="007134AB"/>
    <w:rsid w:val="00713DB7"/>
    <w:rsid w:val="007164E8"/>
    <w:rsid w:val="00720336"/>
    <w:rsid w:val="00723013"/>
    <w:rsid w:val="007258FE"/>
    <w:rsid w:val="00726022"/>
    <w:rsid w:val="00727AD1"/>
    <w:rsid w:val="00727C8C"/>
    <w:rsid w:val="00731843"/>
    <w:rsid w:val="00732D66"/>
    <w:rsid w:val="007331FE"/>
    <w:rsid w:val="007337A6"/>
    <w:rsid w:val="007337B8"/>
    <w:rsid w:val="00735DB6"/>
    <w:rsid w:val="00737790"/>
    <w:rsid w:val="00737982"/>
    <w:rsid w:val="00743B7D"/>
    <w:rsid w:val="00745346"/>
    <w:rsid w:val="00746AAF"/>
    <w:rsid w:val="007516B0"/>
    <w:rsid w:val="00755542"/>
    <w:rsid w:val="007562A8"/>
    <w:rsid w:val="007608B5"/>
    <w:rsid w:val="0076152B"/>
    <w:rsid w:val="007639A6"/>
    <w:rsid w:val="00763AEC"/>
    <w:rsid w:val="00763FAF"/>
    <w:rsid w:val="00764BD3"/>
    <w:rsid w:val="0076633C"/>
    <w:rsid w:val="0076643D"/>
    <w:rsid w:val="00766779"/>
    <w:rsid w:val="00766969"/>
    <w:rsid w:val="0077363E"/>
    <w:rsid w:val="007751D4"/>
    <w:rsid w:val="0077530D"/>
    <w:rsid w:val="007759EC"/>
    <w:rsid w:val="00776229"/>
    <w:rsid w:val="00777CE6"/>
    <w:rsid w:val="00781610"/>
    <w:rsid w:val="00782C70"/>
    <w:rsid w:val="00783CCA"/>
    <w:rsid w:val="00784977"/>
    <w:rsid w:val="00787B9C"/>
    <w:rsid w:val="00790DCA"/>
    <w:rsid w:val="0079252E"/>
    <w:rsid w:val="007A326D"/>
    <w:rsid w:val="007A48F1"/>
    <w:rsid w:val="007A4C10"/>
    <w:rsid w:val="007A7666"/>
    <w:rsid w:val="007B2D0E"/>
    <w:rsid w:val="007B2EFB"/>
    <w:rsid w:val="007B2F1C"/>
    <w:rsid w:val="007B338B"/>
    <w:rsid w:val="007B49B2"/>
    <w:rsid w:val="007B4D01"/>
    <w:rsid w:val="007B57C5"/>
    <w:rsid w:val="007C1E6B"/>
    <w:rsid w:val="007C218C"/>
    <w:rsid w:val="007C3A6B"/>
    <w:rsid w:val="007C3D04"/>
    <w:rsid w:val="007C6346"/>
    <w:rsid w:val="007D00BC"/>
    <w:rsid w:val="007D00CA"/>
    <w:rsid w:val="007D106D"/>
    <w:rsid w:val="007D64C8"/>
    <w:rsid w:val="007E0DA3"/>
    <w:rsid w:val="007E1CFD"/>
    <w:rsid w:val="007E1F10"/>
    <w:rsid w:val="007E27C8"/>
    <w:rsid w:val="007E3957"/>
    <w:rsid w:val="007E5A0E"/>
    <w:rsid w:val="007E5B6F"/>
    <w:rsid w:val="007E77B8"/>
    <w:rsid w:val="007F00A0"/>
    <w:rsid w:val="007F054F"/>
    <w:rsid w:val="007F21A3"/>
    <w:rsid w:val="007F2CB8"/>
    <w:rsid w:val="007F6341"/>
    <w:rsid w:val="007F71AA"/>
    <w:rsid w:val="008015F9"/>
    <w:rsid w:val="00802C04"/>
    <w:rsid w:val="008102CF"/>
    <w:rsid w:val="008117CE"/>
    <w:rsid w:val="00811DA4"/>
    <w:rsid w:val="00814244"/>
    <w:rsid w:val="00816D3E"/>
    <w:rsid w:val="00821469"/>
    <w:rsid w:val="008224C7"/>
    <w:rsid w:val="00823878"/>
    <w:rsid w:val="008244C7"/>
    <w:rsid w:val="00824797"/>
    <w:rsid w:val="00825EDB"/>
    <w:rsid w:val="00833330"/>
    <w:rsid w:val="00833C4C"/>
    <w:rsid w:val="00834F77"/>
    <w:rsid w:val="00837285"/>
    <w:rsid w:val="00840F6E"/>
    <w:rsid w:val="008439DF"/>
    <w:rsid w:val="00845C2C"/>
    <w:rsid w:val="00855164"/>
    <w:rsid w:val="00855A3C"/>
    <w:rsid w:val="00856A15"/>
    <w:rsid w:val="00860A9D"/>
    <w:rsid w:val="008611BF"/>
    <w:rsid w:val="0086305B"/>
    <w:rsid w:val="00866659"/>
    <w:rsid w:val="008667CD"/>
    <w:rsid w:val="00867915"/>
    <w:rsid w:val="00871FA7"/>
    <w:rsid w:val="00873186"/>
    <w:rsid w:val="008742F7"/>
    <w:rsid w:val="00874CF3"/>
    <w:rsid w:val="00875175"/>
    <w:rsid w:val="00880B66"/>
    <w:rsid w:val="00881AC1"/>
    <w:rsid w:val="008844A6"/>
    <w:rsid w:val="008849BD"/>
    <w:rsid w:val="00886DD6"/>
    <w:rsid w:val="00890264"/>
    <w:rsid w:val="00890324"/>
    <w:rsid w:val="00892A6C"/>
    <w:rsid w:val="008940A7"/>
    <w:rsid w:val="00897C6B"/>
    <w:rsid w:val="008A04A1"/>
    <w:rsid w:val="008A2278"/>
    <w:rsid w:val="008A6179"/>
    <w:rsid w:val="008A6421"/>
    <w:rsid w:val="008A7170"/>
    <w:rsid w:val="008B01AE"/>
    <w:rsid w:val="008B44DC"/>
    <w:rsid w:val="008B4BBF"/>
    <w:rsid w:val="008B54C8"/>
    <w:rsid w:val="008C5284"/>
    <w:rsid w:val="008C64D2"/>
    <w:rsid w:val="008D059D"/>
    <w:rsid w:val="008D32EF"/>
    <w:rsid w:val="008D3FBD"/>
    <w:rsid w:val="008D4884"/>
    <w:rsid w:val="008D4954"/>
    <w:rsid w:val="008D4C5F"/>
    <w:rsid w:val="008D509C"/>
    <w:rsid w:val="008E11C0"/>
    <w:rsid w:val="008E648B"/>
    <w:rsid w:val="008F0AB8"/>
    <w:rsid w:val="008F0AF8"/>
    <w:rsid w:val="008F12A4"/>
    <w:rsid w:val="008F14C3"/>
    <w:rsid w:val="008F450F"/>
    <w:rsid w:val="008F596A"/>
    <w:rsid w:val="008F6F26"/>
    <w:rsid w:val="009029DD"/>
    <w:rsid w:val="0091106E"/>
    <w:rsid w:val="00911BCF"/>
    <w:rsid w:val="009128EF"/>
    <w:rsid w:val="009148F7"/>
    <w:rsid w:val="00914B75"/>
    <w:rsid w:val="009163E4"/>
    <w:rsid w:val="00916DED"/>
    <w:rsid w:val="00920743"/>
    <w:rsid w:val="00920ECF"/>
    <w:rsid w:val="009227A2"/>
    <w:rsid w:val="00922A70"/>
    <w:rsid w:val="00922B02"/>
    <w:rsid w:val="00925612"/>
    <w:rsid w:val="009257B0"/>
    <w:rsid w:val="009259D3"/>
    <w:rsid w:val="00927BF6"/>
    <w:rsid w:val="00937D37"/>
    <w:rsid w:val="009408D7"/>
    <w:rsid w:val="009418DA"/>
    <w:rsid w:val="00942591"/>
    <w:rsid w:val="00942E2B"/>
    <w:rsid w:val="0094468D"/>
    <w:rsid w:val="0094578C"/>
    <w:rsid w:val="0095031B"/>
    <w:rsid w:val="00953216"/>
    <w:rsid w:val="00955C4D"/>
    <w:rsid w:val="00957AEB"/>
    <w:rsid w:val="009639C7"/>
    <w:rsid w:val="00963B03"/>
    <w:rsid w:val="00967A2A"/>
    <w:rsid w:val="009768C7"/>
    <w:rsid w:val="00976A88"/>
    <w:rsid w:val="00985123"/>
    <w:rsid w:val="0098704E"/>
    <w:rsid w:val="00987AD2"/>
    <w:rsid w:val="009908F9"/>
    <w:rsid w:val="0099269D"/>
    <w:rsid w:val="009A2738"/>
    <w:rsid w:val="009A2F73"/>
    <w:rsid w:val="009A3DA3"/>
    <w:rsid w:val="009A4E9E"/>
    <w:rsid w:val="009B3CA4"/>
    <w:rsid w:val="009B51C1"/>
    <w:rsid w:val="009B6306"/>
    <w:rsid w:val="009B6423"/>
    <w:rsid w:val="009C0DF9"/>
    <w:rsid w:val="009C127A"/>
    <w:rsid w:val="009C2EA7"/>
    <w:rsid w:val="009C453D"/>
    <w:rsid w:val="009C7E53"/>
    <w:rsid w:val="009D13D8"/>
    <w:rsid w:val="009D5156"/>
    <w:rsid w:val="009D55FE"/>
    <w:rsid w:val="009E097F"/>
    <w:rsid w:val="009E1B42"/>
    <w:rsid w:val="009E1DC7"/>
    <w:rsid w:val="009E44DB"/>
    <w:rsid w:val="009E6470"/>
    <w:rsid w:val="009E694C"/>
    <w:rsid w:val="009F1500"/>
    <w:rsid w:val="009F4835"/>
    <w:rsid w:val="009F719E"/>
    <w:rsid w:val="00A06E68"/>
    <w:rsid w:val="00A075B0"/>
    <w:rsid w:val="00A07BE9"/>
    <w:rsid w:val="00A102A7"/>
    <w:rsid w:val="00A12F50"/>
    <w:rsid w:val="00A13B54"/>
    <w:rsid w:val="00A20881"/>
    <w:rsid w:val="00A220AF"/>
    <w:rsid w:val="00A261FC"/>
    <w:rsid w:val="00A30F43"/>
    <w:rsid w:val="00A41885"/>
    <w:rsid w:val="00A45798"/>
    <w:rsid w:val="00A504B2"/>
    <w:rsid w:val="00A508DD"/>
    <w:rsid w:val="00A515C1"/>
    <w:rsid w:val="00A519E2"/>
    <w:rsid w:val="00A52D33"/>
    <w:rsid w:val="00A53FA7"/>
    <w:rsid w:val="00A557B9"/>
    <w:rsid w:val="00A64E6F"/>
    <w:rsid w:val="00A6557A"/>
    <w:rsid w:val="00A66D19"/>
    <w:rsid w:val="00A71383"/>
    <w:rsid w:val="00A71597"/>
    <w:rsid w:val="00A801FF"/>
    <w:rsid w:val="00A80A1D"/>
    <w:rsid w:val="00A80AC2"/>
    <w:rsid w:val="00A815B5"/>
    <w:rsid w:val="00A83FE6"/>
    <w:rsid w:val="00A849E4"/>
    <w:rsid w:val="00A87EB4"/>
    <w:rsid w:val="00A91BDD"/>
    <w:rsid w:val="00A91FB5"/>
    <w:rsid w:val="00A925CA"/>
    <w:rsid w:val="00A92AFC"/>
    <w:rsid w:val="00A97283"/>
    <w:rsid w:val="00AB1278"/>
    <w:rsid w:val="00AB1924"/>
    <w:rsid w:val="00AB4E37"/>
    <w:rsid w:val="00AB59C6"/>
    <w:rsid w:val="00AB6421"/>
    <w:rsid w:val="00AB66EA"/>
    <w:rsid w:val="00AB68A1"/>
    <w:rsid w:val="00AB747D"/>
    <w:rsid w:val="00AC19B4"/>
    <w:rsid w:val="00AC26DA"/>
    <w:rsid w:val="00AC3EA1"/>
    <w:rsid w:val="00AC4CA2"/>
    <w:rsid w:val="00AC55E4"/>
    <w:rsid w:val="00AC690F"/>
    <w:rsid w:val="00AD1BB8"/>
    <w:rsid w:val="00AD2E0B"/>
    <w:rsid w:val="00AE12D8"/>
    <w:rsid w:val="00AE1DFC"/>
    <w:rsid w:val="00AE6E08"/>
    <w:rsid w:val="00AE77C4"/>
    <w:rsid w:val="00AE7CDB"/>
    <w:rsid w:val="00AF47AA"/>
    <w:rsid w:val="00AF79C0"/>
    <w:rsid w:val="00B01AA1"/>
    <w:rsid w:val="00B02047"/>
    <w:rsid w:val="00B051DA"/>
    <w:rsid w:val="00B059D1"/>
    <w:rsid w:val="00B05BF9"/>
    <w:rsid w:val="00B05E7A"/>
    <w:rsid w:val="00B06987"/>
    <w:rsid w:val="00B11FB4"/>
    <w:rsid w:val="00B15712"/>
    <w:rsid w:val="00B168B9"/>
    <w:rsid w:val="00B216DD"/>
    <w:rsid w:val="00B22024"/>
    <w:rsid w:val="00B265DE"/>
    <w:rsid w:val="00B2766F"/>
    <w:rsid w:val="00B32AAC"/>
    <w:rsid w:val="00B40487"/>
    <w:rsid w:val="00B51894"/>
    <w:rsid w:val="00B523A8"/>
    <w:rsid w:val="00B53A86"/>
    <w:rsid w:val="00B558D2"/>
    <w:rsid w:val="00B5590D"/>
    <w:rsid w:val="00B55A4D"/>
    <w:rsid w:val="00B56926"/>
    <w:rsid w:val="00B579C4"/>
    <w:rsid w:val="00B60380"/>
    <w:rsid w:val="00B66E7E"/>
    <w:rsid w:val="00B67CF5"/>
    <w:rsid w:val="00B74E61"/>
    <w:rsid w:val="00B80E91"/>
    <w:rsid w:val="00B822B1"/>
    <w:rsid w:val="00B82536"/>
    <w:rsid w:val="00B9063A"/>
    <w:rsid w:val="00B92249"/>
    <w:rsid w:val="00B949EB"/>
    <w:rsid w:val="00B97924"/>
    <w:rsid w:val="00BA15E2"/>
    <w:rsid w:val="00BA198D"/>
    <w:rsid w:val="00BA3082"/>
    <w:rsid w:val="00BA596B"/>
    <w:rsid w:val="00BA6419"/>
    <w:rsid w:val="00BA722A"/>
    <w:rsid w:val="00BA72DA"/>
    <w:rsid w:val="00BA772F"/>
    <w:rsid w:val="00BA7CA3"/>
    <w:rsid w:val="00BA7D6C"/>
    <w:rsid w:val="00BB100C"/>
    <w:rsid w:val="00BB24D8"/>
    <w:rsid w:val="00BB2C58"/>
    <w:rsid w:val="00BB7998"/>
    <w:rsid w:val="00BC3619"/>
    <w:rsid w:val="00BC3D78"/>
    <w:rsid w:val="00BC52CC"/>
    <w:rsid w:val="00BC6AF5"/>
    <w:rsid w:val="00BD10AC"/>
    <w:rsid w:val="00BD1621"/>
    <w:rsid w:val="00BD1F72"/>
    <w:rsid w:val="00BD3CB6"/>
    <w:rsid w:val="00BD6374"/>
    <w:rsid w:val="00BD6CA6"/>
    <w:rsid w:val="00BD75EC"/>
    <w:rsid w:val="00BE0341"/>
    <w:rsid w:val="00BE1D83"/>
    <w:rsid w:val="00BE5352"/>
    <w:rsid w:val="00BE598C"/>
    <w:rsid w:val="00BE7C7B"/>
    <w:rsid w:val="00BF19D9"/>
    <w:rsid w:val="00BF2CD4"/>
    <w:rsid w:val="00BF4514"/>
    <w:rsid w:val="00BF541D"/>
    <w:rsid w:val="00BF776D"/>
    <w:rsid w:val="00C0024C"/>
    <w:rsid w:val="00C004EB"/>
    <w:rsid w:val="00C018A1"/>
    <w:rsid w:val="00C02236"/>
    <w:rsid w:val="00C024C8"/>
    <w:rsid w:val="00C0269A"/>
    <w:rsid w:val="00C037F7"/>
    <w:rsid w:val="00C0436B"/>
    <w:rsid w:val="00C06534"/>
    <w:rsid w:val="00C11BF7"/>
    <w:rsid w:val="00C12F5F"/>
    <w:rsid w:val="00C143D1"/>
    <w:rsid w:val="00C149D8"/>
    <w:rsid w:val="00C17CF7"/>
    <w:rsid w:val="00C2145A"/>
    <w:rsid w:val="00C218DE"/>
    <w:rsid w:val="00C21944"/>
    <w:rsid w:val="00C233B0"/>
    <w:rsid w:val="00C23A13"/>
    <w:rsid w:val="00C23EB2"/>
    <w:rsid w:val="00C2589B"/>
    <w:rsid w:val="00C26BF8"/>
    <w:rsid w:val="00C3438B"/>
    <w:rsid w:val="00C344FA"/>
    <w:rsid w:val="00C35EC0"/>
    <w:rsid w:val="00C372D5"/>
    <w:rsid w:val="00C43A62"/>
    <w:rsid w:val="00C47185"/>
    <w:rsid w:val="00C47298"/>
    <w:rsid w:val="00C47922"/>
    <w:rsid w:val="00C47C75"/>
    <w:rsid w:val="00C544AB"/>
    <w:rsid w:val="00C54EC2"/>
    <w:rsid w:val="00C54F2D"/>
    <w:rsid w:val="00C5628E"/>
    <w:rsid w:val="00C578BF"/>
    <w:rsid w:val="00C61318"/>
    <w:rsid w:val="00C67E69"/>
    <w:rsid w:val="00C716DF"/>
    <w:rsid w:val="00C74396"/>
    <w:rsid w:val="00C747AF"/>
    <w:rsid w:val="00C74AA5"/>
    <w:rsid w:val="00C74B4F"/>
    <w:rsid w:val="00C75383"/>
    <w:rsid w:val="00C80497"/>
    <w:rsid w:val="00C81A52"/>
    <w:rsid w:val="00C82E6E"/>
    <w:rsid w:val="00C86A52"/>
    <w:rsid w:val="00C913F8"/>
    <w:rsid w:val="00C940C5"/>
    <w:rsid w:val="00C94E05"/>
    <w:rsid w:val="00C9535A"/>
    <w:rsid w:val="00C96143"/>
    <w:rsid w:val="00CA1B11"/>
    <w:rsid w:val="00CA42BC"/>
    <w:rsid w:val="00CB0565"/>
    <w:rsid w:val="00CB292E"/>
    <w:rsid w:val="00CB366F"/>
    <w:rsid w:val="00CB5855"/>
    <w:rsid w:val="00CB5D7D"/>
    <w:rsid w:val="00CB7569"/>
    <w:rsid w:val="00CB7B72"/>
    <w:rsid w:val="00CC17B5"/>
    <w:rsid w:val="00CC19CE"/>
    <w:rsid w:val="00CD126F"/>
    <w:rsid w:val="00CD46D7"/>
    <w:rsid w:val="00CD5CFA"/>
    <w:rsid w:val="00CE0F99"/>
    <w:rsid w:val="00CE42D9"/>
    <w:rsid w:val="00CE4A1D"/>
    <w:rsid w:val="00CE5692"/>
    <w:rsid w:val="00CE6D58"/>
    <w:rsid w:val="00CE7446"/>
    <w:rsid w:val="00CE78E4"/>
    <w:rsid w:val="00CE7A8E"/>
    <w:rsid w:val="00CF09F7"/>
    <w:rsid w:val="00CF1D38"/>
    <w:rsid w:val="00CF39F2"/>
    <w:rsid w:val="00CF50A0"/>
    <w:rsid w:val="00CF65D1"/>
    <w:rsid w:val="00CF697C"/>
    <w:rsid w:val="00D0070A"/>
    <w:rsid w:val="00D00DD1"/>
    <w:rsid w:val="00D03DE4"/>
    <w:rsid w:val="00D04619"/>
    <w:rsid w:val="00D04BCD"/>
    <w:rsid w:val="00D11412"/>
    <w:rsid w:val="00D12FAA"/>
    <w:rsid w:val="00D17C13"/>
    <w:rsid w:val="00D17F0E"/>
    <w:rsid w:val="00D2614F"/>
    <w:rsid w:val="00D27F74"/>
    <w:rsid w:val="00D31120"/>
    <w:rsid w:val="00D31DAA"/>
    <w:rsid w:val="00D347EC"/>
    <w:rsid w:val="00D355A7"/>
    <w:rsid w:val="00D4050B"/>
    <w:rsid w:val="00D43955"/>
    <w:rsid w:val="00D46BFE"/>
    <w:rsid w:val="00D532D5"/>
    <w:rsid w:val="00D577CD"/>
    <w:rsid w:val="00D61CA7"/>
    <w:rsid w:val="00D621BF"/>
    <w:rsid w:val="00D62C78"/>
    <w:rsid w:val="00D6453D"/>
    <w:rsid w:val="00D645E9"/>
    <w:rsid w:val="00D7252A"/>
    <w:rsid w:val="00D72970"/>
    <w:rsid w:val="00D7704A"/>
    <w:rsid w:val="00D8004B"/>
    <w:rsid w:val="00D80549"/>
    <w:rsid w:val="00D81EF2"/>
    <w:rsid w:val="00D85541"/>
    <w:rsid w:val="00D874D9"/>
    <w:rsid w:val="00D943D2"/>
    <w:rsid w:val="00D969E7"/>
    <w:rsid w:val="00D97F13"/>
    <w:rsid w:val="00DA0270"/>
    <w:rsid w:val="00DA0764"/>
    <w:rsid w:val="00DA0C3A"/>
    <w:rsid w:val="00DA3BEE"/>
    <w:rsid w:val="00DB03EA"/>
    <w:rsid w:val="00DB1A8D"/>
    <w:rsid w:val="00DB2952"/>
    <w:rsid w:val="00DB4331"/>
    <w:rsid w:val="00DB5ABF"/>
    <w:rsid w:val="00DB6139"/>
    <w:rsid w:val="00DB732B"/>
    <w:rsid w:val="00DB7714"/>
    <w:rsid w:val="00DB7D17"/>
    <w:rsid w:val="00DC110C"/>
    <w:rsid w:val="00DC25A2"/>
    <w:rsid w:val="00DC4FDE"/>
    <w:rsid w:val="00DC540D"/>
    <w:rsid w:val="00DC60D9"/>
    <w:rsid w:val="00DC6E9F"/>
    <w:rsid w:val="00DC78CB"/>
    <w:rsid w:val="00DD05F2"/>
    <w:rsid w:val="00DD5855"/>
    <w:rsid w:val="00DD5A7D"/>
    <w:rsid w:val="00DD6B5E"/>
    <w:rsid w:val="00DE17FC"/>
    <w:rsid w:val="00DE3A11"/>
    <w:rsid w:val="00DE3B70"/>
    <w:rsid w:val="00DE4290"/>
    <w:rsid w:val="00DE4816"/>
    <w:rsid w:val="00DE5580"/>
    <w:rsid w:val="00DE5C21"/>
    <w:rsid w:val="00DF3DB0"/>
    <w:rsid w:val="00DF715B"/>
    <w:rsid w:val="00DF7BC4"/>
    <w:rsid w:val="00E03136"/>
    <w:rsid w:val="00E03C17"/>
    <w:rsid w:val="00E10BEF"/>
    <w:rsid w:val="00E120D2"/>
    <w:rsid w:val="00E124BB"/>
    <w:rsid w:val="00E12BC5"/>
    <w:rsid w:val="00E133FB"/>
    <w:rsid w:val="00E17CD4"/>
    <w:rsid w:val="00E206DF"/>
    <w:rsid w:val="00E21D22"/>
    <w:rsid w:val="00E25341"/>
    <w:rsid w:val="00E267ED"/>
    <w:rsid w:val="00E27874"/>
    <w:rsid w:val="00E31627"/>
    <w:rsid w:val="00E331CC"/>
    <w:rsid w:val="00E36580"/>
    <w:rsid w:val="00E36919"/>
    <w:rsid w:val="00E37B2D"/>
    <w:rsid w:val="00E37F21"/>
    <w:rsid w:val="00E408C8"/>
    <w:rsid w:val="00E40FE5"/>
    <w:rsid w:val="00E418D2"/>
    <w:rsid w:val="00E437F0"/>
    <w:rsid w:val="00E444D0"/>
    <w:rsid w:val="00E448DF"/>
    <w:rsid w:val="00E45369"/>
    <w:rsid w:val="00E457A0"/>
    <w:rsid w:val="00E46B58"/>
    <w:rsid w:val="00E504CE"/>
    <w:rsid w:val="00E526D7"/>
    <w:rsid w:val="00E53000"/>
    <w:rsid w:val="00E53375"/>
    <w:rsid w:val="00E5586B"/>
    <w:rsid w:val="00E5710E"/>
    <w:rsid w:val="00E61044"/>
    <w:rsid w:val="00E612D3"/>
    <w:rsid w:val="00E66427"/>
    <w:rsid w:val="00E67733"/>
    <w:rsid w:val="00E7428C"/>
    <w:rsid w:val="00E75114"/>
    <w:rsid w:val="00E75789"/>
    <w:rsid w:val="00E76E70"/>
    <w:rsid w:val="00E84BF7"/>
    <w:rsid w:val="00E91A43"/>
    <w:rsid w:val="00E93489"/>
    <w:rsid w:val="00E96B00"/>
    <w:rsid w:val="00E97CF0"/>
    <w:rsid w:val="00EA2CCB"/>
    <w:rsid w:val="00EA332B"/>
    <w:rsid w:val="00EA3456"/>
    <w:rsid w:val="00EA39C5"/>
    <w:rsid w:val="00EA3C81"/>
    <w:rsid w:val="00EA5289"/>
    <w:rsid w:val="00EA7A0F"/>
    <w:rsid w:val="00EB0BDF"/>
    <w:rsid w:val="00EB1B94"/>
    <w:rsid w:val="00EB208F"/>
    <w:rsid w:val="00EB664A"/>
    <w:rsid w:val="00EB6D32"/>
    <w:rsid w:val="00EC0569"/>
    <w:rsid w:val="00EC05FE"/>
    <w:rsid w:val="00EC40E5"/>
    <w:rsid w:val="00EC491D"/>
    <w:rsid w:val="00EC5350"/>
    <w:rsid w:val="00EC59AE"/>
    <w:rsid w:val="00EC5D02"/>
    <w:rsid w:val="00EC6BEB"/>
    <w:rsid w:val="00EC761C"/>
    <w:rsid w:val="00ED1190"/>
    <w:rsid w:val="00ED180F"/>
    <w:rsid w:val="00ED3FD6"/>
    <w:rsid w:val="00ED634D"/>
    <w:rsid w:val="00EE1001"/>
    <w:rsid w:val="00EE2C96"/>
    <w:rsid w:val="00EE5C5D"/>
    <w:rsid w:val="00EE6CC5"/>
    <w:rsid w:val="00EE71AA"/>
    <w:rsid w:val="00EE7E88"/>
    <w:rsid w:val="00EF0555"/>
    <w:rsid w:val="00EF1A25"/>
    <w:rsid w:val="00EF411C"/>
    <w:rsid w:val="00EF520F"/>
    <w:rsid w:val="00EF5942"/>
    <w:rsid w:val="00EF675E"/>
    <w:rsid w:val="00F00307"/>
    <w:rsid w:val="00F02836"/>
    <w:rsid w:val="00F073B3"/>
    <w:rsid w:val="00F10DCB"/>
    <w:rsid w:val="00F1309D"/>
    <w:rsid w:val="00F13740"/>
    <w:rsid w:val="00F15451"/>
    <w:rsid w:val="00F173AE"/>
    <w:rsid w:val="00F2072F"/>
    <w:rsid w:val="00F20D3A"/>
    <w:rsid w:val="00F27CA5"/>
    <w:rsid w:val="00F30D65"/>
    <w:rsid w:val="00F31274"/>
    <w:rsid w:val="00F315B6"/>
    <w:rsid w:val="00F31DB0"/>
    <w:rsid w:val="00F32560"/>
    <w:rsid w:val="00F32E1C"/>
    <w:rsid w:val="00F33B99"/>
    <w:rsid w:val="00F3448D"/>
    <w:rsid w:val="00F355C2"/>
    <w:rsid w:val="00F36899"/>
    <w:rsid w:val="00F369C6"/>
    <w:rsid w:val="00F4394E"/>
    <w:rsid w:val="00F446D7"/>
    <w:rsid w:val="00F4549C"/>
    <w:rsid w:val="00F454A4"/>
    <w:rsid w:val="00F4590A"/>
    <w:rsid w:val="00F46D54"/>
    <w:rsid w:val="00F478F4"/>
    <w:rsid w:val="00F527A2"/>
    <w:rsid w:val="00F52B86"/>
    <w:rsid w:val="00F53D21"/>
    <w:rsid w:val="00F5613D"/>
    <w:rsid w:val="00F567DC"/>
    <w:rsid w:val="00F61E48"/>
    <w:rsid w:val="00F647FE"/>
    <w:rsid w:val="00F64800"/>
    <w:rsid w:val="00F64CE2"/>
    <w:rsid w:val="00F65D39"/>
    <w:rsid w:val="00F66255"/>
    <w:rsid w:val="00F66911"/>
    <w:rsid w:val="00F6693F"/>
    <w:rsid w:val="00F70F32"/>
    <w:rsid w:val="00F71F9B"/>
    <w:rsid w:val="00F72122"/>
    <w:rsid w:val="00F74C71"/>
    <w:rsid w:val="00F75F12"/>
    <w:rsid w:val="00F76235"/>
    <w:rsid w:val="00F77078"/>
    <w:rsid w:val="00F8146B"/>
    <w:rsid w:val="00F820B5"/>
    <w:rsid w:val="00F839C3"/>
    <w:rsid w:val="00F85232"/>
    <w:rsid w:val="00F85510"/>
    <w:rsid w:val="00F90D78"/>
    <w:rsid w:val="00F918B0"/>
    <w:rsid w:val="00F91A04"/>
    <w:rsid w:val="00F92492"/>
    <w:rsid w:val="00F92FD7"/>
    <w:rsid w:val="00F93EC8"/>
    <w:rsid w:val="00F94AB0"/>
    <w:rsid w:val="00F952C2"/>
    <w:rsid w:val="00F97B81"/>
    <w:rsid w:val="00FA1882"/>
    <w:rsid w:val="00FA39B2"/>
    <w:rsid w:val="00FA4294"/>
    <w:rsid w:val="00FA53F2"/>
    <w:rsid w:val="00FA6BE5"/>
    <w:rsid w:val="00FB07CF"/>
    <w:rsid w:val="00FB1656"/>
    <w:rsid w:val="00FB27D5"/>
    <w:rsid w:val="00FB4D4F"/>
    <w:rsid w:val="00FB7002"/>
    <w:rsid w:val="00FC2CE6"/>
    <w:rsid w:val="00FC38DC"/>
    <w:rsid w:val="00FC5727"/>
    <w:rsid w:val="00FD0387"/>
    <w:rsid w:val="00FD0DF4"/>
    <w:rsid w:val="00FD1A0D"/>
    <w:rsid w:val="00FD25D4"/>
    <w:rsid w:val="00FD3161"/>
    <w:rsid w:val="00FD3881"/>
    <w:rsid w:val="00FD4BB2"/>
    <w:rsid w:val="00FD5AEB"/>
    <w:rsid w:val="00FD5AF5"/>
    <w:rsid w:val="00FE25BA"/>
    <w:rsid w:val="00FE2CB7"/>
    <w:rsid w:val="00FE449B"/>
    <w:rsid w:val="00FE5592"/>
    <w:rsid w:val="00FE6264"/>
    <w:rsid w:val="00FE6AB9"/>
    <w:rsid w:val="00FE725E"/>
    <w:rsid w:val="00FF0E52"/>
    <w:rsid w:val="00FF4C40"/>
    <w:rsid w:val="00FF5358"/>
    <w:rsid w:val="00FF5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C5499EE"/>
  <w15:docId w15:val="{5F6C7BDD-8F10-4020-B668-443CE5D8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97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350B6F"/>
    <w:pPr>
      <w:keepNext/>
      <w:overflowPunct/>
      <w:jc w:val="center"/>
      <w:textAlignment w:val="auto"/>
      <w:outlineLvl w:val="0"/>
    </w:pPr>
    <w:rPr>
      <w:rFonts w:ascii="Courier New" w:hAnsi="Courier New" w:cs="Courier New"/>
      <w:sz w:val="24"/>
      <w:szCs w:val="24"/>
    </w:rPr>
  </w:style>
  <w:style w:type="paragraph" w:styleId="2">
    <w:name w:val="heading 2"/>
    <w:basedOn w:val="a"/>
    <w:next w:val="a"/>
    <w:qFormat/>
    <w:rsid w:val="003653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BF2CD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A65B4"/>
    <w:pPr>
      <w:framePr w:w="2699" w:h="3041" w:hSpace="141" w:wrap="auto" w:vAnchor="text" w:hAnchor="page" w:x="1380" w:y="155"/>
      <w:overflowPunct/>
      <w:textAlignment w:val="auto"/>
    </w:pPr>
    <w:rPr>
      <w:sz w:val="18"/>
      <w:szCs w:val="18"/>
    </w:rPr>
  </w:style>
  <w:style w:type="character" w:styleId="a3">
    <w:name w:val="Hyperlink"/>
    <w:uiPriority w:val="99"/>
    <w:rsid w:val="000A65B4"/>
    <w:rPr>
      <w:color w:val="0000FF"/>
      <w:u w:val="single"/>
    </w:rPr>
  </w:style>
  <w:style w:type="paragraph" w:styleId="a4">
    <w:name w:val="caption"/>
    <w:basedOn w:val="a"/>
    <w:next w:val="a"/>
    <w:qFormat/>
    <w:rsid w:val="000A65B4"/>
    <w:pPr>
      <w:framePr w:w="2884" w:h="3041" w:hSpace="141" w:wrap="auto" w:vAnchor="text" w:hAnchor="page" w:x="1341" w:y="187"/>
      <w:overflowPunct/>
      <w:jc w:val="center"/>
      <w:textAlignment w:val="auto"/>
    </w:pPr>
    <w:rPr>
      <w:b/>
      <w:bCs/>
      <w:szCs w:val="24"/>
    </w:rPr>
  </w:style>
  <w:style w:type="paragraph" w:styleId="a5">
    <w:name w:val="Body Text"/>
    <w:basedOn w:val="a"/>
    <w:rsid w:val="000A65B4"/>
    <w:pPr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styleId="a6">
    <w:name w:val="FollowedHyperlink"/>
    <w:rsid w:val="000A65B4"/>
    <w:rPr>
      <w:color w:val="800080"/>
      <w:u w:val="single"/>
    </w:rPr>
  </w:style>
  <w:style w:type="paragraph" w:styleId="a7">
    <w:name w:val="Balloon Text"/>
    <w:basedOn w:val="a"/>
    <w:semiHidden/>
    <w:rsid w:val="001A6B4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542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rsid w:val="00597A11"/>
    <w:pPr>
      <w:overflowPunct/>
      <w:adjustRightInd/>
      <w:spacing w:after="120"/>
      <w:ind w:left="283"/>
      <w:textAlignment w:val="auto"/>
    </w:pPr>
    <w:rPr>
      <w:sz w:val="16"/>
      <w:szCs w:val="16"/>
    </w:rPr>
  </w:style>
  <w:style w:type="paragraph" w:customStyle="1" w:styleId="10">
    <w:name w:val="Обычный1"/>
    <w:rsid w:val="000F486C"/>
    <w:rPr>
      <w:sz w:val="24"/>
    </w:rPr>
  </w:style>
  <w:style w:type="paragraph" w:styleId="a9">
    <w:name w:val="No Spacing"/>
    <w:qFormat/>
    <w:rsid w:val="00A220AF"/>
    <w:rPr>
      <w:rFonts w:ascii="Calibri" w:hAnsi="Calibri"/>
      <w:sz w:val="22"/>
      <w:szCs w:val="22"/>
    </w:rPr>
  </w:style>
  <w:style w:type="paragraph" w:customStyle="1" w:styleId="11">
    <w:name w:val="Заголовок1"/>
    <w:aliases w:val="Title"/>
    <w:basedOn w:val="a"/>
    <w:link w:val="aa"/>
    <w:qFormat/>
    <w:rsid w:val="00121F62"/>
    <w:pPr>
      <w:overflowPunct/>
      <w:autoSpaceDE/>
      <w:autoSpaceDN/>
      <w:adjustRightInd/>
      <w:jc w:val="center"/>
      <w:textAlignment w:val="auto"/>
    </w:pPr>
    <w:rPr>
      <w:rFonts w:eastAsia="Calibri"/>
      <w:b/>
      <w:bCs/>
      <w:sz w:val="24"/>
      <w:szCs w:val="24"/>
    </w:rPr>
  </w:style>
  <w:style w:type="character" w:customStyle="1" w:styleId="aa">
    <w:name w:val="Название Знак"/>
    <w:link w:val="11"/>
    <w:rsid w:val="00121F62"/>
    <w:rPr>
      <w:rFonts w:eastAsia="Calibri"/>
      <w:b/>
      <w:bCs/>
      <w:sz w:val="24"/>
      <w:szCs w:val="24"/>
      <w:lang w:val="ru-RU" w:eastAsia="ru-RU" w:bidi="ar-SA"/>
    </w:rPr>
  </w:style>
  <w:style w:type="paragraph" w:customStyle="1" w:styleId="ConsPlusTitle">
    <w:name w:val="ConsPlusTitle"/>
    <w:rsid w:val="00475D3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b">
    <w:name w:val="Знак"/>
    <w:basedOn w:val="a"/>
    <w:uiPriority w:val="99"/>
    <w:rsid w:val="009E1DC7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lang w:val="en-US" w:eastAsia="en-US"/>
    </w:rPr>
  </w:style>
  <w:style w:type="character" w:styleId="ac">
    <w:name w:val="Strong"/>
    <w:uiPriority w:val="22"/>
    <w:qFormat/>
    <w:rsid w:val="0011502A"/>
    <w:rPr>
      <w:b/>
      <w:bCs/>
    </w:rPr>
  </w:style>
  <w:style w:type="paragraph" w:customStyle="1" w:styleId="ConsPlusNonformat">
    <w:name w:val="ConsPlusNonformat"/>
    <w:rsid w:val="00166ED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66ED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Знак1"/>
    <w:basedOn w:val="a"/>
    <w:rsid w:val="00554306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lang w:val="en-US" w:eastAsia="en-US"/>
    </w:rPr>
  </w:style>
  <w:style w:type="paragraph" w:styleId="ad">
    <w:name w:val="List Paragraph"/>
    <w:basedOn w:val="a"/>
    <w:uiPriority w:val="34"/>
    <w:qFormat/>
    <w:rsid w:val="00825EDB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styleId="ae">
    <w:name w:val="Plain Text"/>
    <w:basedOn w:val="a"/>
    <w:link w:val="af"/>
    <w:uiPriority w:val="99"/>
    <w:unhideWhenUsed/>
    <w:rsid w:val="00711284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link w:val="ae"/>
    <w:uiPriority w:val="99"/>
    <w:rsid w:val="00711284"/>
    <w:rPr>
      <w:rFonts w:ascii="Consolas" w:eastAsia="Calibri" w:hAnsi="Consolas"/>
      <w:sz w:val="21"/>
      <w:szCs w:val="21"/>
      <w:lang w:eastAsia="en-US"/>
    </w:rPr>
  </w:style>
  <w:style w:type="paragraph" w:styleId="af0">
    <w:name w:val="Normal (Web)"/>
    <w:basedOn w:val="a"/>
    <w:rsid w:val="0071128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30">
    <w:name w:val="Основной текст (3)"/>
    <w:rsid w:val="007112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">
    <w:name w:val="Основной текст1"/>
    <w:rsid w:val="0071128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Normal1">
    <w:name w:val="Normal1"/>
    <w:rsid w:val="00D577CD"/>
    <w:pPr>
      <w:jc w:val="both"/>
    </w:pPr>
    <w:rPr>
      <w:sz w:val="24"/>
    </w:rPr>
  </w:style>
  <w:style w:type="character" w:customStyle="1" w:styleId="apple-converted-space">
    <w:name w:val="apple-converted-space"/>
    <w:rsid w:val="00101C43"/>
  </w:style>
  <w:style w:type="paragraph" w:customStyle="1" w:styleId="ConsNonformat">
    <w:name w:val="ConsNonformat"/>
    <w:rsid w:val="005866A6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character" w:customStyle="1" w:styleId="31">
    <w:name w:val="Основной текст3"/>
    <w:rsid w:val="004336D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4">
    <w:name w:val="Обычный1"/>
    <w:rsid w:val="002908A6"/>
    <w:pPr>
      <w:widowControl w:val="0"/>
    </w:pPr>
    <w:rPr>
      <w:snapToGrid w:val="0"/>
    </w:rPr>
  </w:style>
  <w:style w:type="paragraph" w:styleId="af1">
    <w:name w:val="header"/>
    <w:basedOn w:val="a"/>
    <w:link w:val="af2"/>
    <w:rsid w:val="003C40F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3C40FC"/>
  </w:style>
  <w:style w:type="paragraph" w:styleId="af3">
    <w:name w:val="footer"/>
    <w:basedOn w:val="a"/>
    <w:link w:val="af4"/>
    <w:rsid w:val="003C40FC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C40FC"/>
  </w:style>
  <w:style w:type="character" w:customStyle="1" w:styleId="c15">
    <w:name w:val="c15"/>
    <w:rsid w:val="004713A7"/>
  </w:style>
  <w:style w:type="character" w:customStyle="1" w:styleId="c51c23">
    <w:name w:val="c51 c23"/>
    <w:rsid w:val="004713A7"/>
  </w:style>
  <w:style w:type="character" w:styleId="af5">
    <w:name w:val="Intense Emphasis"/>
    <w:basedOn w:val="a0"/>
    <w:uiPriority w:val="21"/>
    <w:qFormat/>
    <w:rsid w:val="004E3CE5"/>
    <w:rPr>
      <w:b/>
      <w:bCs/>
      <w:i/>
      <w:iCs/>
      <w:color w:val="4F81BD" w:themeColor="accent1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3B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0C0"/>
                <w:right w:val="none" w:sz="0" w:space="0" w:color="auto"/>
              </w:divBdr>
              <w:divsChild>
                <w:div w:id="15072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8181">
              <w:marLeft w:val="2592"/>
              <w:marRight w:val="2592"/>
              <w:marTop w:val="2592"/>
              <w:marBottom w:val="25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0C0C0"/>
                <w:right w:val="none" w:sz="0" w:space="0" w:color="auto"/>
              </w:divBdr>
              <w:divsChild>
                <w:div w:id="187704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5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212810906_897" TargetMode="External"/><Relationship Id="rId21" Type="http://schemas.openxmlformats.org/officeDocument/2006/relationships/hyperlink" Target="https://vk.com/wall-212810906_1242" TargetMode="External"/><Relationship Id="rId42" Type="http://schemas.openxmlformats.org/officeDocument/2006/relationships/hyperlink" Target="https://vk.com/wall-212810906_1765" TargetMode="External"/><Relationship Id="rId47" Type="http://schemas.openxmlformats.org/officeDocument/2006/relationships/hyperlink" Target="https://vk.com/wall-212810906_1519" TargetMode="External"/><Relationship Id="rId63" Type="http://schemas.openxmlformats.org/officeDocument/2006/relationships/hyperlink" Target="https://ds-10alenkijcvetochek-divnogorsk-r04.gosweb.gosuslugi.ru/netcat_files/185/466/Hronologiya_sobytiy_po_realizatsii_praktiki_My_idem_smotret_Rodinu_2024g.pdf" TargetMode="External"/><Relationship Id="rId68" Type="http://schemas.openxmlformats.org/officeDocument/2006/relationships/hyperlink" Target="https://5200080.&#1077;&#1089;&#1080;&#1084;&#1087;.&#1088;&#1092;/site/section?id=13536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s-10alenkijcvetochek-divnogorsk-r04.gosweb.gosuslugi.ru/muzey-dou/" TargetMode="External"/><Relationship Id="rId29" Type="http://schemas.openxmlformats.org/officeDocument/2006/relationships/hyperlink" Target="https://vk.com/wall-212810906_1320" TargetMode="External"/><Relationship Id="rId11" Type="http://schemas.openxmlformats.org/officeDocument/2006/relationships/hyperlink" Target="https://vk.com/public222095621?w=wall-222095621_488" TargetMode="External"/><Relationship Id="rId24" Type="http://schemas.openxmlformats.org/officeDocument/2006/relationships/hyperlink" Target="https://vk.com/wall-212810906_1605" TargetMode="External"/><Relationship Id="rId32" Type="http://schemas.openxmlformats.org/officeDocument/2006/relationships/hyperlink" Target="https://vk.com/wall-107796297_185583" TargetMode="External"/><Relationship Id="rId37" Type="http://schemas.openxmlformats.org/officeDocument/2006/relationships/hyperlink" Target="https://vk.com/wall-212810906_102" TargetMode="External"/><Relationship Id="rId40" Type="http://schemas.openxmlformats.org/officeDocument/2006/relationships/hyperlink" Target="https://vk.com/wall-212810906_33" TargetMode="External"/><Relationship Id="rId45" Type="http://schemas.openxmlformats.org/officeDocument/2006/relationships/oleObject" Target="embeddings/oleObject2.bin"/><Relationship Id="rId53" Type="http://schemas.openxmlformats.org/officeDocument/2006/relationships/hyperlink" Target="https://vk.com/wall-212810906_1519" TargetMode="External"/><Relationship Id="rId58" Type="http://schemas.openxmlformats.org/officeDocument/2006/relationships/hyperlink" Target="https://vk.com/wall-212810906_1756" TargetMode="External"/><Relationship Id="rId66" Type="http://schemas.openxmlformats.org/officeDocument/2006/relationships/hyperlink" Target="https://vk.com/patrioticheskoevospitanievdo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vk.com/wall-212810906_1750" TargetMode="External"/><Relationship Id="rId19" Type="http://schemas.openxmlformats.org/officeDocument/2006/relationships/hyperlink" Target="https://vk.com/wall-212810906_1247" TargetMode="External"/><Relationship Id="rId14" Type="http://schemas.openxmlformats.org/officeDocument/2006/relationships/hyperlink" Target="https://vk.com/wall-212810906_1288" TargetMode="External"/><Relationship Id="rId22" Type="http://schemas.openxmlformats.org/officeDocument/2006/relationships/hyperlink" Target="https://vk.com/wall-212810906_1529" TargetMode="External"/><Relationship Id="rId27" Type="http://schemas.openxmlformats.org/officeDocument/2006/relationships/hyperlink" Target="https://vk.com/wall-212810906_107" TargetMode="External"/><Relationship Id="rId30" Type="http://schemas.openxmlformats.org/officeDocument/2006/relationships/hyperlink" Target="https://vk.com/wall-212810906_390" TargetMode="External"/><Relationship Id="rId35" Type="http://schemas.openxmlformats.org/officeDocument/2006/relationships/hyperlink" Target="https://vk.com/wall-212810906_806" TargetMode="External"/><Relationship Id="rId43" Type="http://schemas.openxmlformats.org/officeDocument/2006/relationships/hyperlink" Target="https://vk.com/wall-212810906_1560" TargetMode="External"/><Relationship Id="rId48" Type="http://schemas.openxmlformats.org/officeDocument/2006/relationships/hyperlink" Target="https://vk.com/wall-212810906_1389" TargetMode="External"/><Relationship Id="rId56" Type="http://schemas.openxmlformats.org/officeDocument/2006/relationships/hyperlink" Target="https://vk.com/wall-212810906_1765" TargetMode="External"/><Relationship Id="rId64" Type="http://schemas.openxmlformats.org/officeDocument/2006/relationships/hyperlink" Target="https://firo.ranepa.ru/" TargetMode="External"/><Relationship Id="rId69" Type="http://schemas.openxmlformats.org/officeDocument/2006/relationships/hyperlink" Target="https://dovosp.ru/publication/patrioticheskoe-vospitanie" TargetMode="External"/><Relationship Id="rId8" Type="http://schemas.openxmlformats.org/officeDocument/2006/relationships/hyperlink" Target="https://ds-10alenkijcvetochek-divnogorsk-r04.gosweb.gosuslugi.ru/pedagogam-i-sotrudnikam/pedagogicheskiy-atlas/pedagogicheskaya-praktika-my-idem-smotret-rodinu/" TargetMode="External"/><Relationship Id="rId51" Type="http://schemas.openxmlformats.org/officeDocument/2006/relationships/hyperlink" Target="https://vk.com/wall-212810906_1441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vk.com/wall-212810906_999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vk.com/wall-212810906_155" TargetMode="External"/><Relationship Id="rId33" Type="http://schemas.openxmlformats.org/officeDocument/2006/relationships/hyperlink" Target="https://vk.com/wall-212810906_1246" TargetMode="External"/><Relationship Id="rId38" Type="http://schemas.openxmlformats.org/officeDocument/2006/relationships/hyperlink" Target="https://vk.com/wall-212810906_775" TargetMode="External"/><Relationship Id="rId46" Type="http://schemas.openxmlformats.org/officeDocument/2006/relationships/hyperlink" Target="https://vk.com/wall-212810906_1246" TargetMode="External"/><Relationship Id="rId59" Type="http://schemas.openxmlformats.org/officeDocument/2006/relationships/hyperlink" Target="https://vk.com/wall-212810906_1519" TargetMode="External"/><Relationship Id="rId67" Type="http://schemas.openxmlformats.org/officeDocument/2006/relationships/hyperlink" Target="https://patriot.menobr.ru/" TargetMode="External"/><Relationship Id="rId20" Type="http://schemas.openxmlformats.org/officeDocument/2006/relationships/hyperlink" Target="https://vk.com/wall-212810906_267" TargetMode="External"/><Relationship Id="rId41" Type="http://schemas.openxmlformats.org/officeDocument/2006/relationships/hyperlink" Target="https://vk.com/wall-212810906_1582" TargetMode="External"/><Relationship Id="rId54" Type="http://schemas.openxmlformats.org/officeDocument/2006/relationships/hyperlink" Target="https://vk.com/wall-212810906_1625" TargetMode="External"/><Relationship Id="rId62" Type="http://schemas.openxmlformats.org/officeDocument/2006/relationships/hyperlink" Target="https://vk.com/wall-212810906_1765" TargetMode="External"/><Relationship Id="rId70" Type="http://schemas.openxmlformats.org/officeDocument/2006/relationships/hyperlink" Target="https://solncesvet.ru/?utm_source=yandex&amp;utm_medium=cpc&amp;utm_campaign=79093416&amp;utm_content=12868298599&amp;utm_term=---autotargeting&amp;_openstat=ZGlyZWN0LnlhbmRleC5ydTs3OTA5MzQxNjsxMjg2ODI5ODU5OTt5YW5kZXgucnU6cHJlbWl1bQ&amp;yclid=152841208125382983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wall-212810906_1331" TargetMode="External"/><Relationship Id="rId23" Type="http://schemas.openxmlformats.org/officeDocument/2006/relationships/hyperlink" Target="https://vk.com/wall-212810906_267" TargetMode="External"/><Relationship Id="rId28" Type="http://schemas.openxmlformats.org/officeDocument/2006/relationships/hyperlink" Target="https://vk.com/wall-212810906_615" TargetMode="External"/><Relationship Id="rId36" Type="http://schemas.openxmlformats.org/officeDocument/2006/relationships/hyperlink" Target="https://vk.com/wall-212810906_984" TargetMode="External"/><Relationship Id="rId49" Type="http://schemas.openxmlformats.org/officeDocument/2006/relationships/hyperlink" Target="https://vk.com/wall-212810906_179" TargetMode="External"/><Relationship Id="rId57" Type="http://schemas.openxmlformats.org/officeDocument/2006/relationships/hyperlink" Target="https://vk.com/wall-212810906_92" TargetMode="External"/><Relationship Id="rId10" Type="http://schemas.openxmlformats.org/officeDocument/2006/relationships/hyperlink" Target="https://vk.com/public222095621?w=wall-222095621_345" TargetMode="External"/><Relationship Id="rId31" Type="http://schemas.openxmlformats.org/officeDocument/2006/relationships/hyperlink" Target="https://vk.com/wall-212810906_1392" TargetMode="External"/><Relationship Id="rId44" Type="http://schemas.openxmlformats.org/officeDocument/2006/relationships/image" Target="media/image2.png"/><Relationship Id="rId52" Type="http://schemas.openxmlformats.org/officeDocument/2006/relationships/hyperlink" Target="https://ds-10alenkijcvetochek-divnogorsk-r04.gosweb.gosuslugi.ru/netcat_files/185/466/Hronologiya_sobytiy_po_realizatsii_praktiki_My_idem_smotret_Rodinu_2024g.pdf" TargetMode="External"/><Relationship Id="rId60" Type="http://schemas.openxmlformats.org/officeDocument/2006/relationships/hyperlink" Target="https://vk.com/wall-212810906_1625" TargetMode="External"/><Relationship Id="rId65" Type="http://schemas.openxmlformats.org/officeDocument/2006/relationships/hyperlink" Target="https://kipk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vdetstvo10@mail.ru" TargetMode="External"/><Relationship Id="rId13" Type="http://schemas.openxmlformats.org/officeDocument/2006/relationships/hyperlink" Target="https://vk.com/wall-212810906_1000" TargetMode="External"/><Relationship Id="rId18" Type="http://schemas.openxmlformats.org/officeDocument/2006/relationships/oleObject" Target="embeddings/oleObject1.bin"/><Relationship Id="rId39" Type="http://schemas.openxmlformats.org/officeDocument/2006/relationships/hyperlink" Target="https://vk.com/wall-212810906_179" TargetMode="External"/><Relationship Id="rId34" Type="http://schemas.openxmlformats.org/officeDocument/2006/relationships/hyperlink" Target="https://vk.com/wall-212810906_3" TargetMode="External"/><Relationship Id="rId50" Type="http://schemas.openxmlformats.org/officeDocument/2006/relationships/hyperlink" Target="https://vk.com/club212810906?z=video-212810906_456239070%2F65a6ccc54892463a39%2Fpl_post_-212810906_126" TargetMode="External"/><Relationship Id="rId55" Type="http://schemas.openxmlformats.org/officeDocument/2006/relationships/hyperlink" Target="https://vk.com/wall-212810906_175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5;&#1072;&#1090;&#1072;&#1083;&#1080;\Application%20Data\Microsoft\&#1064;&#1072;&#1073;&#1083;&#1086;&#1085;&#1099;\&#1055;&#1048;&#1057;&#1068;&#1052;&#105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B6AA5-76C2-4BB9-8A97-B7576CEA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ПИСЬМО.dot</Template>
  <TotalTime>2</TotalTime>
  <Pages>30</Pages>
  <Words>8774</Words>
  <Characters>50018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Комитет по образованию</Company>
  <LinksUpToDate>false</LinksUpToDate>
  <CharactersWithSpaces>58675</CharactersWithSpaces>
  <SharedDoc>false</SharedDoc>
  <HLinks>
    <vt:vector size="192" baseType="variant">
      <vt:variant>
        <vt:i4>5111902</vt:i4>
      </vt:variant>
      <vt:variant>
        <vt:i4>93</vt:i4>
      </vt:variant>
      <vt:variant>
        <vt:i4>0</vt:i4>
      </vt:variant>
      <vt:variant>
        <vt:i4>5</vt:i4>
      </vt:variant>
      <vt:variant>
        <vt:lpwstr>https://cloud.mail.ru/stock/ofiRHtjnAUZG7E1BFafzUk2K</vt:lpwstr>
      </vt:variant>
      <vt:variant>
        <vt:lpwstr/>
      </vt:variant>
      <vt:variant>
        <vt:i4>5111858</vt:i4>
      </vt:variant>
      <vt:variant>
        <vt:i4>90</vt:i4>
      </vt:variant>
      <vt:variant>
        <vt:i4>0</vt:i4>
      </vt:variant>
      <vt:variant>
        <vt:i4>5</vt:i4>
      </vt:variant>
      <vt:variant>
        <vt:lpwstr>https://vk.com/video-212810906_456239055?list=09b06445a5a0dccdce</vt:lpwstr>
      </vt:variant>
      <vt:variant>
        <vt:lpwstr/>
      </vt:variant>
      <vt:variant>
        <vt:i4>6357095</vt:i4>
      </vt:variant>
      <vt:variant>
        <vt:i4>87</vt:i4>
      </vt:variant>
      <vt:variant>
        <vt:i4>0</vt:i4>
      </vt:variant>
      <vt:variant>
        <vt:i4>5</vt:i4>
      </vt:variant>
      <vt:variant>
        <vt:lpwstr>https://divedu.ru/images/2022/%D0%90%D0%A2%D0%9B%D0%90%D0%A1 %D0%9E%D0%91%D0%A0%D0%90%D0%97%D0%9E%D0%92%D0%90%D0%A2%D0%95%D0%9B%D0%AC%D0%9D%D0%AB%D0%A5 %D0%9F%D0%A0%D0%90%D0%9A%D0%A2%D0%98%D0%9A (2021-2022 %D0%A3%D0%A7%D0%95%D0%91%D0%9D%D0%AB%D0%99 %D0%93%D0%9E%D0%94)/%D0%BF%D1%80%D0%B5%D0%B7%D0%B5%D0%BD%D1%82%D0%B0%D1%86%D0%B8%D0%B8/%D0%B4%D1%81 10 %D0%9A%D0%B5%D0%BB%D0%B5%D1%80%D0%BE%D0%B2%D0%B0 %D0%90.%D0%91. %D0%A8%D0%B5%D1%80%D0%B1%D0%B0%D0%BA%D0%BE%D0%B2%D0%B0 %D0%95.%D0%90..pptx</vt:lpwstr>
      </vt:variant>
      <vt:variant>
        <vt:lpwstr/>
      </vt:variant>
      <vt:variant>
        <vt:i4>6357095</vt:i4>
      </vt:variant>
      <vt:variant>
        <vt:i4>84</vt:i4>
      </vt:variant>
      <vt:variant>
        <vt:i4>0</vt:i4>
      </vt:variant>
      <vt:variant>
        <vt:i4>5</vt:i4>
      </vt:variant>
      <vt:variant>
        <vt:lpwstr>https://divedu.ru/images/2022/%D0%90%D0%A2%D0%9B%D0%90%D0%A1 %D0%9E%D0%91%D0%A0%D0%90%D0%97%D0%9E%D0%92%D0%90%D0%A2%D0%95%D0%9B%D0%AC%D0%9D%D0%AB%D0%A5 %D0%9F%D0%A0%D0%90%D0%9A%D0%A2%D0%98%D0%9A (2021-2022 %D0%A3%D0%A7%D0%95%D0%91%D0%9D%D0%AB%D0%99 %D0%93%D0%9E%D0%94)/%D0%BF%D1%80%D0%B0%D0%BA%D1%82%D0%B8%D0%BA%D0%B8/%D0%B4%D1%81 10_%D0%A9%D0%B5%D1%80%D0%B1%D0%B0%D0%BA%D0%BE%D0%B2%D0%B0_%D0%9A%D0%B5%D0%BB%D0%B5%D1%80%D0%BE%D0%B2%D0%B0.docx</vt:lpwstr>
      </vt:variant>
      <vt:variant>
        <vt:lpwstr/>
      </vt:variant>
      <vt:variant>
        <vt:i4>6357095</vt:i4>
      </vt:variant>
      <vt:variant>
        <vt:i4>81</vt:i4>
      </vt:variant>
      <vt:variant>
        <vt:i4>0</vt:i4>
      </vt:variant>
      <vt:variant>
        <vt:i4>5</vt:i4>
      </vt:variant>
      <vt:variant>
        <vt:lpwstr>https://divedu.ru/images/2022/%D0%90%D0%A2%D0%9B%D0%90%D0%A1 %D0%9E%D0%91%D0%A0%D0%90%D0%97%D0%9E%D0%92%D0%90%D0%A2%D0%95%D0%9B%D0%AC%D0%9D%D0%AB%D0%A5 %D0%9F%D0%A0%D0%90%D0%9A%D0%A2%D0%98%D0%9A (2021-2022 %D0%A3%D0%A7%D0%95%D0%91%D0%9D%D0%AB%D0%99 %D0%93%D0%9E%D0%94)/%D0%98%D0%BD%D1%84%D0%BE%D1%80%D0%BC%D0%B0%D1%86%D0%B8%D0%BE%D0%BD%D0%BD%D0%B0%D1%8F %D1%81%D0%BF%D1%80%D0%B0%D0%B2%D0%BA%D0%B0_%D0%9C%D0%90%D0%9E%D0%9F 2021-2022.pdf</vt:lpwstr>
      </vt:variant>
      <vt:variant>
        <vt:lpwstr/>
      </vt:variant>
      <vt:variant>
        <vt:i4>6684778</vt:i4>
      </vt:variant>
      <vt:variant>
        <vt:i4>78</vt:i4>
      </vt:variant>
      <vt:variant>
        <vt:i4>0</vt:i4>
      </vt:variant>
      <vt:variant>
        <vt:i4>5</vt:i4>
      </vt:variant>
      <vt:variant>
        <vt:lpwstr>https://cloud.mail.ru/public/XEBc/o74SnsZhy</vt:lpwstr>
      </vt:variant>
      <vt:variant>
        <vt:lpwstr/>
      </vt:variant>
      <vt:variant>
        <vt:i4>4718620</vt:i4>
      </vt:variant>
      <vt:variant>
        <vt:i4>75</vt:i4>
      </vt:variant>
      <vt:variant>
        <vt:i4>0</vt:i4>
      </vt:variant>
      <vt:variant>
        <vt:i4>5</vt:i4>
      </vt:variant>
      <vt:variant>
        <vt:lpwstr>http://ds10.dsedu.ru/images/stories/Dokuments/doc324.pdf</vt:lpwstr>
      </vt:variant>
      <vt:variant>
        <vt:lpwstr/>
      </vt:variant>
      <vt:variant>
        <vt:i4>5177372</vt:i4>
      </vt:variant>
      <vt:variant>
        <vt:i4>72</vt:i4>
      </vt:variant>
      <vt:variant>
        <vt:i4>0</vt:i4>
      </vt:variant>
      <vt:variant>
        <vt:i4>5</vt:i4>
      </vt:variant>
      <vt:variant>
        <vt:lpwstr>http://ds10.dsedu.ru/images/stories/Dokuments/doc323.pdf</vt:lpwstr>
      </vt:variant>
      <vt:variant>
        <vt:lpwstr/>
      </vt:variant>
      <vt:variant>
        <vt:i4>5111836</vt:i4>
      </vt:variant>
      <vt:variant>
        <vt:i4>69</vt:i4>
      </vt:variant>
      <vt:variant>
        <vt:i4>0</vt:i4>
      </vt:variant>
      <vt:variant>
        <vt:i4>5</vt:i4>
      </vt:variant>
      <vt:variant>
        <vt:lpwstr>http://ds10.dsedu.ru/images/stories/Dokuments/doc322.pdf</vt:lpwstr>
      </vt:variant>
      <vt:variant>
        <vt:lpwstr/>
      </vt:variant>
      <vt:variant>
        <vt:i4>5111902</vt:i4>
      </vt:variant>
      <vt:variant>
        <vt:i4>66</vt:i4>
      </vt:variant>
      <vt:variant>
        <vt:i4>0</vt:i4>
      </vt:variant>
      <vt:variant>
        <vt:i4>5</vt:i4>
      </vt:variant>
      <vt:variant>
        <vt:lpwstr>https://cloud.mail.ru/stock/ofiRHtjnAUZG7E1BFafzUk2K</vt:lpwstr>
      </vt:variant>
      <vt:variant>
        <vt:lpwstr/>
      </vt:variant>
      <vt:variant>
        <vt:i4>6684778</vt:i4>
      </vt:variant>
      <vt:variant>
        <vt:i4>63</vt:i4>
      </vt:variant>
      <vt:variant>
        <vt:i4>0</vt:i4>
      </vt:variant>
      <vt:variant>
        <vt:i4>5</vt:i4>
      </vt:variant>
      <vt:variant>
        <vt:lpwstr>https://cloud.mail.ru/public/XEBc/o74SnsZhy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http://ds10.dsedu.ru/images/stories/Dokuments/doc324.pdf</vt:lpwstr>
      </vt:variant>
      <vt:variant>
        <vt:lpwstr/>
      </vt:variant>
      <vt:variant>
        <vt:i4>5177372</vt:i4>
      </vt:variant>
      <vt:variant>
        <vt:i4>57</vt:i4>
      </vt:variant>
      <vt:variant>
        <vt:i4>0</vt:i4>
      </vt:variant>
      <vt:variant>
        <vt:i4>5</vt:i4>
      </vt:variant>
      <vt:variant>
        <vt:lpwstr>http://ds10.dsedu.ru/images/stories/Dokuments/doc323.pdf</vt:lpwstr>
      </vt:variant>
      <vt:variant>
        <vt:lpwstr/>
      </vt:variant>
      <vt:variant>
        <vt:i4>5111836</vt:i4>
      </vt:variant>
      <vt:variant>
        <vt:i4>54</vt:i4>
      </vt:variant>
      <vt:variant>
        <vt:i4>0</vt:i4>
      </vt:variant>
      <vt:variant>
        <vt:i4>5</vt:i4>
      </vt:variant>
      <vt:variant>
        <vt:lpwstr>http://ds10.dsedu.ru/images/stories/Dokuments/doc322.pdf</vt:lpwstr>
      </vt:variant>
      <vt:variant>
        <vt:lpwstr/>
      </vt:variant>
      <vt:variant>
        <vt:i4>5111902</vt:i4>
      </vt:variant>
      <vt:variant>
        <vt:i4>51</vt:i4>
      </vt:variant>
      <vt:variant>
        <vt:i4>0</vt:i4>
      </vt:variant>
      <vt:variant>
        <vt:i4>5</vt:i4>
      </vt:variant>
      <vt:variant>
        <vt:lpwstr>https://cloud.mail.ru/stock/ofiRHtjnAUZG7E1BFafzUk2K</vt:lpwstr>
      </vt:variant>
      <vt:variant>
        <vt:lpwstr/>
      </vt:variant>
      <vt:variant>
        <vt:i4>4784157</vt:i4>
      </vt:variant>
      <vt:variant>
        <vt:i4>48</vt:i4>
      </vt:variant>
      <vt:variant>
        <vt:i4>0</vt:i4>
      </vt:variant>
      <vt:variant>
        <vt:i4>5</vt:i4>
      </vt:variant>
      <vt:variant>
        <vt:lpwstr>http://ds10.dsedu.ru/images/stories/Dokuments/doc335.pdf</vt:lpwstr>
      </vt:variant>
      <vt:variant>
        <vt:lpwstr/>
      </vt:variant>
      <vt:variant>
        <vt:i4>4980762</vt:i4>
      </vt:variant>
      <vt:variant>
        <vt:i4>45</vt:i4>
      </vt:variant>
      <vt:variant>
        <vt:i4>0</vt:i4>
      </vt:variant>
      <vt:variant>
        <vt:i4>5</vt:i4>
      </vt:variant>
      <vt:variant>
        <vt:lpwstr>http://ds10.dsedu.ru/images/stories/Dokuments/doc340.pdf</vt:lpwstr>
      </vt:variant>
      <vt:variant>
        <vt:lpwstr/>
      </vt:variant>
      <vt:variant>
        <vt:i4>4784157</vt:i4>
      </vt:variant>
      <vt:variant>
        <vt:i4>42</vt:i4>
      </vt:variant>
      <vt:variant>
        <vt:i4>0</vt:i4>
      </vt:variant>
      <vt:variant>
        <vt:i4>5</vt:i4>
      </vt:variant>
      <vt:variant>
        <vt:lpwstr>http://ds10.dsedu.ru/images/stories/Dokuments/doc335.pdf</vt:lpwstr>
      </vt:variant>
      <vt:variant>
        <vt:lpwstr/>
      </vt:variant>
      <vt:variant>
        <vt:i4>6684778</vt:i4>
      </vt:variant>
      <vt:variant>
        <vt:i4>39</vt:i4>
      </vt:variant>
      <vt:variant>
        <vt:i4>0</vt:i4>
      </vt:variant>
      <vt:variant>
        <vt:i4>5</vt:i4>
      </vt:variant>
      <vt:variant>
        <vt:lpwstr>https://cloud.mail.ru/public/XEBc/o74SnsZhy</vt:lpwstr>
      </vt:variant>
      <vt:variant>
        <vt:lpwstr/>
      </vt:variant>
      <vt:variant>
        <vt:i4>4718620</vt:i4>
      </vt:variant>
      <vt:variant>
        <vt:i4>36</vt:i4>
      </vt:variant>
      <vt:variant>
        <vt:i4>0</vt:i4>
      </vt:variant>
      <vt:variant>
        <vt:i4>5</vt:i4>
      </vt:variant>
      <vt:variant>
        <vt:lpwstr>http://ds10.dsedu.ru/images/stories/Dokuments/doc324.pdf</vt:lpwstr>
      </vt:variant>
      <vt:variant>
        <vt:lpwstr/>
      </vt:variant>
      <vt:variant>
        <vt:i4>5177372</vt:i4>
      </vt:variant>
      <vt:variant>
        <vt:i4>33</vt:i4>
      </vt:variant>
      <vt:variant>
        <vt:i4>0</vt:i4>
      </vt:variant>
      <vt:variant>
        <vt:i4>5</vt:i4>
      </vt:variant>
      <vt:variant>
        <vt:lpwstr>http://ds10.dsedu.ru/images/stories/Dokuments/doc323.pdf</vt:lpwstr>
      </vt:variant>
      <vt:variant>
        <vt:lpwstr/>
      </vt:variant>
      <vt:variant>
        <vt:i4>5111836</vt:i4>
      </vt:variant>
      <vt:variant>
        <vt:i4>30</vt:i4>
      </vt:variant>
      <vt:variant>
        <vt:i4>0</vt:i4>
      </vt:variant>
      <vt:variant>
        <vt:i4>5</vt:i4>
      </vt:variant>
      <vt:variant>
        <vt:lpwstr>http://ds10.dsedu.ru/images/stories/Dokuments/doc322.pdf</vt:lpwstr>
      </vt:variant>
      <vt:variant>
        <vt:lpwstr/>
      </vt:variant>
      <vt:variant>
        <vt:i4>1966130</vt:i4>
      </vt:variant>
      <vt:variant>
        <vt:i4>27</vt:i4>
      </vt:variant>
      <vt:variant>
        <vt:i4>0</vt:i4>
      </vt:variant>
      <vt:variant>
        <vt:i4>5</vt:i4>
      </vt:variant>
      <vt:variant>
        <vt:lpwstr>mailto:divdetstvo10@mail.ru</vt:lpwstr>
      </vt:variant>
      <vt:variant>
        <vt:lpwstr/>
      </vt:variant>
      <vt:variant>
        <vt:i4>5111834</vt:i4>
      </vt:variant>
      <vt:variant>
        <vt:i4>24</vt:i4>
      </vt:variant>
      <vt:variant>
        <vt:i4>0</vt:i4>
      </vt:variant>
      <vt:variant>
        <vt:i4>5</vt:i4>
      </vt:variant>
      <vt:variant>
        <vt:lpwstr>http://ds10.dsedu.ru/images/stories/Dokuments/doc342.pdf</vt:lpwstr>
      </vt:variant>
      <vt:variant>
        <vt:lpwstr/>
      </vt:variant>
      <vt:variant>
        <vt:i4>5046298</vt:i4>
      </vt:variant>
      <vt:variant>
        <vt:i4>21</vt:i4>
      </vt:variant>
      <vt:variant>
        <vt:i4>0</vt:i4>
      </vt:variant>
      <vt:variant>
        <vt:i4>5</vt:i4>
      </vt:variant>
      <vt:variant>
        <vt:lpwstr>http://ds10.dsedu.ru/images/stories/Dokuments/doc341.pdf</vt:lpwstr>
      </vt:variant>
      <vt:variant>
        <vt:lpwstr/>
      </vt:variant>
      <vt:variant>
        <vt:i4>4980762</vt:i4>
      </vt:variant>
      <vt:variant>
        <vt:i4>18</vt:i4>
      </vt:variant>
      <vt:variant>
        <vt:i4>0</vt:i4>
      </vt:variant>
      <vt:variant>
        <vt:i4>5</vt:i4>
      </vt:variant>
      <vt:variant>
        <vt:lpwstr>http://ds10.dsedu.ru/images/stories/Dokuments/doc340.pdf</vt:lpwstr>
      </vt:variant>
      <vt:variant>
        <vt:lpwstr/>
      </vt:variant>
      <vt:variant>
        <vt:i4>4784157</vt:i4>
      </vt:variant>
      <vt:variant>
        <vt:i4>15</vt:i4>
      </vt:variant>
      <vt:variant>
        <vt:i4>0</vt:i4>
      </vt:variant>
      <vt:variant>
        <vt:i4>5</vt:i4>
      </vt:variant>
      <vt:variant>
        <vt:lpwstr>http://ds10.dsedu.ru/images/stories/Dokuments/doc335.pdf</vt:lpwstr>
      </vt:variant>
      <vt:variant>
        <vt:lpwstr/>
      </vt:variant>
      <vt:variant>
        <vt:i4>6684778</vt:i4>
      </vt:variant>
      <vt:variant>
        <vt:i4>12</vt:i4>
      </vt:variant>
      <vt:variant>
        <vt:i4>0</vt:i4>
      </vt:variant>
      <vt:variant>
        <vt:i4>5</vt:i4>
      </vt:variant>
      <vt:variant>
        <vt:lpwstr>https://cloud.mail.ru/public/XEBc/o74SnsZhy</vt:lpwstr>
      </vt:variant>
      <vt:variant>
        <vt:lpwstr/>
      </vt:variant>
      <vt:variant>
        <vt:i4>4718620</vt:i4>
      </vt:variant>
      <vt:variant>
        <vt:i4>9</vt:i4>
      </vt:variant>
      <vt:variant>
        <vt:i4>0</vt:i4>
      </vt:variant>
      <vt:variant>
        <vt:i4>5</vt:i4>
      </vt:variant>
      <vt:variant>
        <vt:lpwstr>http://ds10.dsedu.ru/images/stories/Dokuments/doc324.pdf</vt:lpwstr>
      </vt:variant>
      <vt:variant>
        <vt:lpwstr/>
      </vt:variant>
      <vt:variant>
        <vt:i4>5177372</vt:i4>
      </vt:variant>
      <vt:variant>
        <vt:i4>6</vt:i4>
      </vt:variant>
      <vt:variant>
        <vt:i4>0</vt:i4>
      </vt:variant>
      <vt:variant>
        <vt:i4>5</vt:i4>
      </vt:variant>
      <vt:variant>
        <vt:lpwstr>http://ds10.dsedu.ru/images/stories/Dokuments/doc323.pdf</vt:lpwstr>
      </vt:variant>
      <vt:variant>
        <vt:lpwstr/>
      </vt:variant>
      <vt:variant>
        <vt:i4>5111836</vt:i4>
      </vt:variant>
      <vt:variant>
        <vt:i4>3</vt:i4>
      </vt:variant>
      <vt:variant>
        <vt:i4>0</vt:i4>
      </vt:variant>
      <vt:variant>
        <vt:i4>5</vt:i4>
      </vt:variant>
      <vt:variant>
        <vt:lpwstr>http://ds10.dsedu.ru/images/stories/Dokuments/doc322.pdf</vt:lpwstr>
      </vt:variant>
      <vt:variant>
        <vt:lpwstr/>
      </vt:variant>
      <vt:variant>
        <vt:i4>5111902</vt:i4>
      </vt:variant>
      <vt:variant>
        <vt:i4>0</vt:i4>
      </vt:variant>
      <vt:variant>
        <vt:i4>0</vt:i4>
      </vt:variant>
      <vt:variant>
        <vt:i4>5</vt:i4>
      </vt:variant>
      <vt:variant>
        <vt:lpwstr>https://cloud.mail.ru/stock/ofiRHtjnAUZG7E1BFafzUk2K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Nataly</dc:creator>
  <cp:lastModifiedBy>dedmustdie</cp:lastModifiedBy>
  <cp:revision>2</cp:revision>
  <cp:lastPrinted>2025-01-14T08:39:00Z</cp:lastPrinted>
  <dcterms:created xsi:type="dcterms:W3CDTF">2025-01-30T08:56:00Z</dcterms:created>
  <dcterms:modified xsi:type="dcterms:W3CDTF">2025-01-30T08:56:00Z</dcterms:modified>
</cp:coreProperties>
</file>